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4F79C" w14:textId="77777777" w:rsidR="00D87992" w:rsidRPr="00D87992" w:rsidRDefault="00571432" w:rsidP="00D87992">
      <w:pPr>
        <w:jc w:val="center"/>
        <w:rPr>
          <w:b/>
          <w:bCs/>
        </w:rPr>
      </w:pPr>
      <w:r w:rsidRPr="00571432">
        <w:t xml:space="preserve"> </w:t>
      </w:r>
      <w:r w:rsidR="00D87992" w:rsidRPr="00D87992">
        <w:rPr>
          <w:b/>
          <w:bCs/>
        </w:rPr>
        <w:t>OŚWIADCZENIE DYREKTORA PLACÓWKI OŚWIATOWEJ</w:t>
      </w:r>
    </w:p>
    <w:p w14:paraId="641BDF08" w14:textId="77777777" w:rsidR="00D87992" w:rsidRPr="00D87992" w:rsidRDefault="00D87992" w:rsidP="00D87992"/>
    <w:p w14:paraId="1C481B10" w14:textId="77777777" w:rsidR="00D87992" w:rsidRPr="00D87992" w:rsidRDefault="00D87992" w:rsidP="00D87992">
      <w:r w:rsidRPr="00D87992">
        <w:t>...........................................................................</w:t>
      </w:r>
      <w:r w:rsidRPr="00D87992">
        <w:br/>
      </w:r>
      <w:r w:rsidRPr="00D87992">
        <w:rPr>
          <w:sz w:val="16"/>
          <w:szCs w:val="16"/>
        </w:rPr>
        <w:t>(pieczątka placówki oświatowej)</w:t>
      </w:r>
    </w:p>
    <w:p w14:paraId="1542F089" w14:textId="77777777" w:rsidR="00D87992" w:rsidRPr="00D87992" w:rsidRDefault="00D87992" w:rsidP="00D87992"/>
    <w:p w14:paraId="44126254" w14:textId="77777777" w:rsidR="00D87992" w:rsidRPr="00D87992" w:rsidRDefault="00D87992" w:rsidP="00D87992">
      <w:r w:rsidRPr="00D87992">
        <w:t>...........................................................................</w:t>
      </w:r>
      <w:r w:rsidRPr="00D87992">
        <w:br/>
      </w:r>
      <w:r w:rsidRPr="00D87992">
        <w:rPr>
          <w:sz w:val="16"/>
          <w:szCs w:val="16"/>
        </w:rPr>
        <w:t>(miejscowość, data)</w:t>
      </w:r>
    </w:p>
    <w:p w14:paraId="105310F4" w14:textId="77777777" w:rsidR="00D87992" w:rsidRPr="00D87992" w:rsidRDefault="00D87992" w:rsidP="00D87992">
      <w:pPr>
        <w:jc w:val="center"/>
      </w:pPr>
      <w:r w:rsidRPr="00D87992">
        <w:t>Jako Dyrektor placówki oświatowej:</w:t>
      </w:r>
    </w:p>
    <w:p w14:paraId="5DBE0B59" w14:textId="77777777" w:rsidR="00D87992" w:rsidRPr="00D87992" w:rsidRDefault="00D87992" w:rsidP="00D87992"/>
    <w:p w14:paraId="5EC643B3" w14:textId="77777777" w:rsidR="00D87992" w:rsidRPr="00D87992" w:rsidRDefault="00D87992" w:rsidP="00D87992">
      <w:pPr>
        <w:jc w:val="center"/>
      </w:pPr>
      <w:r w:rsidRPr="00D87992">
        <w:t>...........................................................................................................................................................................</w:t>
      </w:r>
    </w:p>
    <w:p w14:paraId="77201938" w14:textId="77777777" w:rsidR="00D87992" w:rsidRPr="00D87992" w:rsidRDefault="00D87992" w:rsidP="00D87992">
      <w:pPr>
        <w:jc w:val="center"/>
        <w:rPr>
          <w:i/>
          <w:iCs/>
          <w:sz w:val="16"/>
          <w:szCs w:val="16"/>
        </w:rPr>
      </w:pPr>
      <w:r w:rsidRPr="00D87992">
        <w:rPr>
          <w:i/>
          <w:iCs/>
          <w:sz w:val="16"/>
          <w:szCs w:val="16"/>
        </w:rPr>
        <w:t>(nazwa i adres placówki oświatowej)</w:t>
      </w:r>
    </w:p>
    <w:p w14:paraId="25746877" w14:textId="77777777" w:rsidR="00D87992" w:rsidRPr="00D87992" w:rsidRDefault="00D87992" w:rsidP="00D87992"/>
    <w:p w14:paraId="7DD85F17" w14:textId="19FEAFB1" w:rsidR="00D87992" w:rsidRPr="00D87992" w:rsidRDefault="00D87992" w:rsidP="00D87992">
      <w:pPr>
        <w:numPr>
          <w:ilvl w:val="0"/>
          <w:numId w:val="29"/>
        </w:numPr>
        <w:contextualSpacing/>
      </w:pPr>
      <w:r w:rsidRPr="00D87992">
        <w:t>Wyrażam zgodę na udział Placówki w Konkursie „Lider</w:t>
      </w:r>
      <w:r w:rsidR="00A662AD">
        <w:t xml:space="preserve"> 33.</w:t>
      </w:r>
      <w:r w:rsidRPr="00D87992">
        <w:t xml:space="preserve"> Akcji Sprzątanie świata-Polska” organizowanym przez Fundację Nasza Ziemia.</w:t>
      </w:r>
    </w:p>
    <w:p w14:paraId="70C4E898" w14:textId="77777777" w:rsidR="00D87992" w:rsidRPr="00D87992" w:rsidRDefault="00D87992" w:rsidP="00D87992">
      <w:pPr>
        <w:numPr>
          <w:ilvl w:val="0"/>
          <w:numId w:val="29"/>
        </w:numPr>
        <w:contextualSpacing/>
      </w:pPr>
      <w:r w:rsidRPr="00D87992">
        <w:t>Potwierdzam, że ww. placówka oświatowa posiada odpowiednie uprawnienia w zakresie praw autorskich do wszelkich utworów w rozumieniu ustawy o prawie autorskim i prawach pokrewnych, które powstały w związku z zadaniem konkursowym</w:t>
      </w:r>
    </w:p>
    <w:p w14:paraId="4D1BF725" w14:textId="790DCBEC" w:rsidR="00D87992" w:rsidRPr="00D87992" w:rsidRDefault="00D87992" w:rsidP="00D87992">
      <w:pPr>
        <w:numPr>
          <w:ilvl w:val="0"/>
          <w:numId w:val="29"/>
        </w:numPr>
        <w:contextualSpacing/>
      </w:pPr>
      <w:r w:rsidRPr="00D87992">
        <w:t xml:space="preserve">Potwierdzam, że zapoznałem/am się z regulaminem Konkursu „Lider </w:t>
      </w:r>
      <w:r w:rsidR="00A662AD">
        <w:t xml:space="preserve">33. </w:t>
      </w:r>
      <w:r w:rsidRPr="00D87992">
        <w:t>Akcji Sprzątanie świata</w:t>
      </w:r>
      <w:r w:rsidR="00A662AD">
        <w:t xml:space="preserve"> </w:t>
      </w:r>
      <w:r w:rsidR="005B5225">
        <w:t>-</w:t>
      </w:r>
      <w:r w:rsidR="00A662AD">
        <w:t xml:space="preserve"> </w:t>
      </w:r>
      <w:r w:rsidR="005B5225">
        <w:t>Polska</w:t>
      </w:r>
      <w:r w:rsidRPr="00D87992">
        <w:t>” dostępnym na stronie internetowej www.naszaziemia.pl i w imieniu ww. placówki oświatowej akceptuję jego postanowienia.</w:t>
      </w:r>
    </w:p>
    <w:p w14:paraId="44E51DE2" w14:textId="77777777" w:rsidR="00D87992" w:rsidRPr="00D87992" w:rsidRDefault="00D87992" w:rsidP="00D87992">
      <w:pPr>
        <w:numPr>
          <w:ilvl w:val="0"/>
          <w:numId w:val="29"/>
        </w:numPr>
        <w:contextualSpacing/>
      </w:pPr>
      <w:r w:rsidRPr="00D87992">
        <w:t>Wyznaczam Panią/Pana</w:t>
      </w:r>
      <w:r w:rsidRPr="00D87992">
        <w:rPr>
          <w:vertAlign w:val="superscript"/>
        </w:rPr>
        <w:footnoteReference w:id="1"/>
      </w:r>
      <w:r w:rsidRPr="00D87992">
        <w:t>:</w:t>
      </w:r>
    </w:p>
    <w:p w14:paraId="24B83FF8" w14:textId="77777777" w:rsidR="00D87992" w:rsidRPr="00D87992" w:rsidRDefault="00D87992" w:rsidP="00D87992">
      <w:pPr>
        <w:ind w:left="720"/>
        <w:contextualSpacing/>
      </w:pPr>
    </w:p>
    <w:p w14:paraId="4B7AD0E7" w14:textId="77777777" w:rsidR="00D87992" w:rsidRPr="00D87992" w:rsidRDefault="00D87992" w:rsidP="00D87992">
      <w:pPr>
        <w:ind w:left="720"/>
        <w:contextualSpacing/>
      </w:pPr>
      <w:r w:rsidRPr="00D87992">
        <w:t>......................................................................................................................................................</w:t>
      </w:r>
      <w:r w:rsidRPr="00D87992">
        <w:br/>
      </w:r>
      <w:r w:rsidRPr="00D87992">
        <w:rPr>
          <w:i/>
          <w:iCs/>
          <w:sz w:val="16"/>
          <w:szCs w:val="16"/>
        </w:rPr>
        <w:t>(imię i nazwisko)</w:t>
      </w:r>
    </w:p>
    <w:p w14:paraId="41AD1685" w14:textId="77777777" w:rsidR="00D87992" w:rsidRPr="00D87992" w:rsidRDefault="00D87992" w:rsidP="00D87992">
      <w:r w:rsidRPr="00D87992">
        <w:t xml:space="preserve">na Opiekuna Projektu i upoważniam ją/jego do zgłoszenia udziału w ww. Konkursie za pośrednictwem strony internetowej: </w:t>
      </w:r>
      <w:hyperlink r:id="rId8" w:history="1">
        <w:r w:rsidRPr="00D87992">
          <w:rPr>
            <w:color w:val="0563C1" w:themeColor="hyperlink"/>
            <w:u w:val="single"/>
          </w:rPr>
          <w:t>https://naszaziemia.pl/konkurs-na-lidera-33-akcji</w:t>
        </w:r>
      </w:hyperlink>
      <w:r w:rsidRPr="00D87992">
        <w:t xml:space="preserve"> </w:t>
      </w:r>
    </w:p>
    <w:p w14:paraId="2845B5AC" w14:textId="77777777" w:rsidR="00D87992" w:rsidRPr="00D87992" w:rsidRDefault="00D87992" w:rsidP="00D87992"/>
    <w:p w14:paraId="15575AA8" w14:textId="77777777" w:rsidR="00D87992" w:rsidRPr="00D87992" w:rsidRDefault="00D87992" w:rsidP="00D87992">
      <w:pPr>
        <w:jc w:val="right"/>
      </w:pPr>
      <w:r w:rsidRPr="00D87992">
        <w:t>.....................................................................</w:t>
      </w:r>
      <w:r w:rsidRPr="00D87992">
        <w:br/>
      </w:r>
      <w:r w:rsidRPr="00D87992">
        <w:rPr>
          <w:i/>
          <w:iCs/>
          <w:sz w:val="16"/>
          <w:szCs w:val="16"/>
        </w:rPr>
        <w:t>(imię i nazwisko oraz czytelny podpis Dyrektora Placówki oświatowej)</w:t>
      </w:r>
    </w:p>
    <w:p w14:paraId="33B263C1" w14:textId="533DAA55" w:rsidR="00571432" w:rsidRPr="00571432" w:rsidRDefault="00571432" w:rsidP="00571432"/>
    <w:sectPr w:rsidR="00571432" w:rsidRPr="0057143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5411A" w14:textId="77777777" w:rsidR="00F91D29" w:rsidRDefault="00F91D29" w:rsidP="003749CC">
      <w:pPr>
        <w:spacing w:after="0" w:line="240" w:lineRule="auto"/>
      </w:pPr>
      <w:r>
        <w:separator/>
      </w:r>
    </w:p>
  </w:endnote>
  <w:endnote w:type="continuationSeparator" w:id="0">
    <w:p w14:paraId="6F28AEB5" w14:textId="77777777" w:rsidR="00F91D29" w:rsidRDefault="00F91D29" w:rsidP="00374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Montserrat ExtraBold">
    <w:panose1 w:val="00000900000000000000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D5AF2" w14:textId="77777777" w:rsidR="00176031" w:rsidRDefault="00176031">
    <w:pPr>
      <w:pStyle w:val="Stopka"/>
      <w:jc w:val="right"/>
    </w:pPr>
  </w:p>
  <w:p w14:paraId="72D6D84B" w14:textId="77777777" w:rsidR="00176031" w:rsidRDefault="00176031">
    <w:pPr>
      <w:pStyle w:val="Stopka"/>
      <w:jc w:val="right"/>
    </w:pPr>
  </w:p>
  <w:p w14:paraId="3734A20B" w14:textId="77777777" w:rsidR="00176031" w:rsidRDefault="00481C4C">
    <w:pPr>
      <w:pStyle w:val="Stopka"/>
      <w:jc w:val="right"/>
    </w:pPr>
    <w:r>
      <w:rPr>
        <w:noProof/>
      </w:rPr>
      <w:drawing>
        <wp:inline distT="0" distB="0" distL="0" distR="0" wp14:anchorId="50AFE0A1" wp14:editId="02F6C975">
          <wp:extent cx="5786105" cy="855677"/>
          <wp:effectExtent l="0" t="0" r="0" b="0"/>
          <wp:docPr id="209489438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4894386" name="Obraz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60" t="16003" r="3508" b="14864"/>
                  <a:stretch>
                    <a:fillRect/>
                  </a:stretch>
                </pic:blipFill>
                <pic:spPr bwMode="auto">
                  <a:xfrm>
                    <a:off x="0" y="0"/>
                    <a:ext cx="6375197" cy="9427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9394FF1" w14:textId="77777777" w:rsidR="00176031" w:rsidRDefault="00176031" w:rsidP="00176031">
    <w:pPr>
      <w:pStyle w:val="Stopka"/>
      <w:jc w:val="right"/>
    </w:pPr>
  </w:p>
  <w:sdt>
    <w:sdtPr>
      <w:id w:val="-1149208553"/>
      <w:docPartObj>
        <w:docPartGallery w:val="Page Numbers (Bottom of Page)"/>
        <w:docPartUnique/>
      </w:docPartObj>
    </w:sdtPr>
    <w:sdtContent>
      <w:p w14:paraId="26BCC97D" w14:textId="77777777" w:rsidR="003749CC" w:rsidRDefault="00176031" w:rsidP="0017603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1A8EA" w14:textId="77777777" w:rsidR="00F91D29" w:rsidRDefault="00F91D29" w:rsidP="003749CC">
      <w:pPr>
        <w:spacing w:after="0" w:line="240" w:lineRule="auto"/>
      </w:pPr>
      <w:r>
        <w:separator/>
      </w:r>
    </w:p>
  </w:footnote>
  <w:footnote w:type="continuationSeparator" w:id="0">
    <w:p w14:paraId="07571828" w14:textId="77777777" w:rsidR="00F91D29" w:rsidRDefault="00F91D29" w:rsidP="003749CC">
      <w:pPr>
        <w:spacing w:after="0" w:line="240" w:lineRule="auto"/>
      </w:pPr>
      <w:r>
        <w:continuationSeparator/>
      </w:r>
    </w:p>
  </w:footnote>
  <w:footnote w:id="1">
    <w:p w14:paraId="7FBC6DC5" w14:textId="77777777" w:rsidR="00D87992" w:rsidRPr="00F81224" w:rsidRDefault="00D87992" w:rsidP="00D87992">
      <w:pPr>
        <w:pStyle w:val="Tekstprzypisudolnego"/>
        <w:rPr>
          <w:sz w:val="14"/>
          <w:szCs w:val="14"/>
        </w:rPr>
      </w:pPr>
      <w:r w:rsidRPr="00F81224">
        <w:rPr>
          <w:rStyle w:val="Odwoanieprzypisudolnego"/>
          <w:sz w:val="14"/>
          <w:szCs w:val="14"/>
        </w:rPr>
        <w:footnoteRef/>
      </w:r>
      <w:r w:rsidRPr="00F81224">
        <w:rPr>
          <w:sz w:val="14"/>
          <w:szCs w:val="14"/>
        </w:rPr>
        <w:t xml:space="preserve"> W przypadku gdy Opiekunem projektu nie będzie Dyrektor Placówki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97803"/>
    <w:multiLevelType w:val="hybridMultilevel"/>
    <w:tmpl w:val="A2C88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F581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41C28F5"/>
    <w:multiLevelType w:val="hybridMultilevel"/>
    <w:tmpl w:val="FF889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F1D11"/>
    <w:multiLevelType w:val="hybridMultilevel"/>
    <w:tmpl w:val="B7E0B3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A6628"/>
    <w:multiLevelType w:val="hybridMultilevel"/>
    <w:tmpl w:val="B204F6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85439"/>
    <w:multiLevelType w:val="hybridMultilevel"/>
    <w:tmpl w:val="C9EE5D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A4427"/>
    <w:multiLevelType w:val="hybridMultilevel"/>
    <w:tmpl w:val="7DBAE5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15E1A"/>
    <w:multiLevelType w:val="hybridMultilevel"/>
    <w:tmpl w:val="B484CC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8D5203"/>
    <w:multiLevelType w:val="hybridMultilevel"/>
    <w:tmpl w:val="F1645440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CD06AF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A0D4B50"/>
    <w:multiLevelType w:val="hybridMultilevel"/>
    <w:tmpl w:val="1EEA6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5847CA"/>
    <w:multiLevelType w:val="hybridMultilevel"/>
    <w:tmpl w:val="B6A209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B12552"/>
    <w:multiLevelType w:val="hybridMultilevel"/>
    <w:tmpl w:val="5714088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6641DDF"/>
    <w:multiLevelType w:val="hybridMultilevel"/>
    <w:tmpl w:val="6B10E5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1F0B1B"/>
    <w:multiLevelType w:val="hybridMultilevel"/>
    <w:tmpl w:val="71844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F74740"/>
    <w:multiLevelType w:val="hybridMultilevel"/>
    <w:tmpl w:val="B9323D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FC1F3B"/>
    <w:multiLevelType w:val="hybridMultilevel"/>
    <w:tmpl w:val="8C4E0A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F59CD"/>
    <w:multiLevelType w:val="hybridMultilevel"/>
    <w:tmpl w:val="C87851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CE36A9"/>
    <w:multiLevelType w:val="multilevel"/>
    <w:tmpl w:val="46267B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820985"/>
    <w:multiLevelType w:val="hybridMultilevel"/>
    <w:tmpl w:val="AB185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203E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837009F"/>
    <w:multiLevelType w:val="multilevel"/>
    <w:tmpl w:val="422AD65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§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608B75E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DE24D44"/>
    <w:multiLevelType w:val="hybridMultilevel"/>
    <w:tmpl w:val="BFB4D8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45248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3EE51D1"/>
    <w:multiLevelType w:val="multilevel"/>
    <w:tmpl w:val="410CF3A4"/>
    <w:lvl w:ilvl="0">
      <w:start w:val="1"/>
      <w:numFmt w:val="decimal"/>
      <w:lvlText w:val="%1."/>
      <w:lvlJc w:val="left"/>
      <w:pPr>
        <w:ind w:left="0" w:firstLine="0"/>
      </w:pPr>
      <w:rPr>
        <w:rFonts w:asciiTheme="minorHAnsi" w:eastAsiaTheme="minorHAnsi" w:hAnsiTheme="minorHAnsi" w:cstheme="minorBidi"/>
      </w:rPr>
    </w:lvl>
    <w:lvl w:ilvl="1">
      <w:start w:val="1"/>
      <w:numFmt w:val="bullet"/>
      <w:lvlText w:val="§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77651D56"/>
    <w:multiLevelType w:val="multilevel"/>
    <w:tmpl w:val="204A2D7C"/>
    <w:lvl w:ilvl="0">
      <w:start w:val="1"/>
      <w:numFmt w:val="decimal"/>
      <w:lvlText w:val="%1)"/>
      <w:lvlJc w:val="left"/>
      <w:pPr>
        <w:ind w:left="359" w:hanging="359"/>
      </w:pPr>
    </w:lvl>
    <w:lvl w:ilvl="1">
      <w:start w:val="1"/>
      <w:numFmt w:val="lowerLetter"/>
      <w:lvlText w:val="%2."/>
      <w:lvlJc w:val="left"/>
      <w:pPr>
        <w:ind w:left="1079" w:hanging="360"/>
      </w:pPr>
    </w:lvl>
    <w:lvl w:ilvl="2">
      <w:start w:val="1"/>
      <w:numFmt w:val="lowerRoman"/>
      <w:lvlText w:val="%3."/>
      <w:lvlJc w:val="right"/>
      <w:pPr>
        <w:ind w:left="1799" w:hanging="180"/>
      </w:pPr>
    </w:lvl>
    <w:lvl w:ilvl="3">
      <w:start w:val="1"/>
      <w:numFmt w:val="decimal"/>
      <w:lvlText w:val="%4."/>
      <w:lvlJc w:val="left"/>
      <w:pPr>
        <w:ind w:left="2519" w:hanging="360"/>
      </w:pPr>
    </w:lvl>
    <w:lvl w:ilvl="4">
      <w:start w:val="1"/>
      <w:numFmt w:val="lowerLetter"/>
      <w:lvlText w:val="%5."/>
      <w:lvlJc w:val="left"/>
      <w:pPr>
        <w:ind w:left="3239" w:hanging="360"/>
      </w:pPr>
    </w:lvl>
    <w:lvl w:ilvl="5">
      <w:start w:val="1"/>
      <w:numFmt w:val="lowerRoman"/>
      <w:lvlText w:val="%6."/>
      <w:lvlJc w:val="right"/>
      <w:pPr>
        <w:ind w:left="3959" w:hanging="180"/>
      </w:pPr>
    </w:lvl>
    <w:lvl w:ilvl="6">
      <w:start w:val="1"/>
      <w:numFmt w:val="decimal"/>
      <w:lvlText w:val="%7."/>
      <w:lvlJc w:val="left"/>
      <w:pPr>
        <w:ind w:left="4679" w:hanging="360"/>
      </w:pPr>
    </w:lvl>
    <w:lvl w:ilvl="7">
      <w:start w:val="1"/>
      <w:numFmt w:val="lowerLetter"/>
      <w:lvlText w:val="%8."/>
      <w:lvlJc w:val="left"/>
      <w:pPr>
        <w:ind w:left="5399" w:hanging="360"/>
      </w:pPr>
    </w:lvl>
    <w:lvl w:ilvl="8">
      <w:start w:val="1"/>
      <w:numFmt w:val="lowerRoman"/>
      <w:lvlText w:val="%9."/>
      <w:lvlJc w:val="right"/>
      <w:pPr>
        <w:ind w:left="6119" w:hanging="180"/>
      </w:pPr>
    </w:lvl>
  </w:abstractNum>
  <w:abstractNum w:abstractNumId="27" w15:restartNumberingAfterBreak="0">
    <w:nsid w:val="78C56D4B"/>
    <w:multiLevelType w:val="hybridMultilevel"/>
    <w:tmpl w:val="3BA0D334"/>
    <w:lvl w:ilvl="0" w:tplc="488EE9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102B52"/>
    <w:multiLevelType w:val="hybridMultilevel"/>
    <w:tmpl w:val="33A840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099743">
    <w:abstractNumId w:val="17"/>
  </w:num>
  <w:num w:numId="2" w16cid:durableId="533621626">
    <w:abstractNumId w:val="20"/>
  </w:num>
  <w:num w:numId="3" w16cid:durableId="857307770">
    <w:abstractNumId w:val="1"/>
  </w:num>
  <w:num w:numId="4" w16cid:durableId="194317968">
    <w:abstractNumId w:val="19"/>
  </w:num>
  <w:num w:numId="5" w16cid:durableId="999890128">
    <w:abstractNumId w:val="3"/>
  </w:num>
  <w:num w:numId="6" w16cid:durableId="902832656">
    <w:abstractNumId w:val="2"/>
  </w:num>
  <w:num w:numId="7" w16cid:durableId="1511679307">
    <w:abstractNumId w:val="16"/>
  </w:num>
  <w:num w:numId="8" w16cid:durableId="206138991">
    <w:abstractNumId w:val="28"/>
  </w:num>
  <w:num w:numId="9" w16cid:durableId="1544632466">
    <w:abstractNumId w:val="24"/>
  </w:num>
  <w:num w:numId="10" w16cid:durableId="821578955">
    <w:abstractNumId w:val="5"/>
  </w:num>
  <w:num w:numId="11" w16cid:durableId="209415263">
    <w:abstractNumId w:val="9"/>
  </w:num>
  <w:num w:numId="12" w16cid:durableId="1666861055">
    <w:abstractNumId w:val="4"/>
  </w:num>
  <w:num w:numId="13" w16cid:durableId="1440563456">
    <w:abstractNumId w:val="22"/>
  </w:num>
  <w:num w:numId="14" w16cid:durableId="2007781582">
    <w:abstractNumId w:val="11"/>
  </w:num>
  <w:num w:numId="15" w16cid:durableId="981302668">
    <w:abstractNumId w:val="26"/>
  </w:num>
  <w:num w:numId="16" w16cid:durableId="550576787">
    <w:abstractNumId w:val="18"/>
  </w:num>
  <w:num w:numId="17" w16cid:durableId="1972663194">
    <w:abstractNumId w:val="12"/>
  </w:num>
  <w:num w:numId="18" w16cid:durableId="521015277">
    <w:abstractNumId w:val="27"/>
  </w:num>
  <w:num w:numId="19" w16cid:durableId="2064938303">
    <w:abstractNumId w:val="14"/>
  </w:num>
  <w:num w:numId="20" w16cid:durableId="1564028511">
    <w:abstractNumId w:val="7"/>
  </w:num>
  <w:num w:numId="21" w16cid:durableId="496456655">
    <w:abstractNumId w:val="0"/>
  </w:num>
  <w:num w:numId="22" w16cid:durableId="81952548">
    <w:abstractNumId w:val="23"/>
  </w:num>
  <w:num w:numId="23" w16cid:durableId="859009676">
    <w:abstractNumId w:val="13"/>
  </w:num>
  <w:num w:numId="24" w16cid:durableId="2098018375">
    <w:abstractNumId w:val="8"/>
  </w:num>
  <w:num w:numId="25" w16cid:durableId="210771382">
    <w:abstractNumId w:val="25"/>
  </w:num>
  <w:num w:numId="26" w16cid:durableId="54399087">
    <w:abstractNumId w:val="21"/>
  </w:num>
  <w:num w:numId="27" w16cid:durableId="1066413756">
    <w:abstractNumId w:val="6"/>
  </w:num>
  <w:num w:numId="28" w16cid:durableId="1443694586">
    <w:abstractNumId w:val="10"/>
  </w:num>
  <w:num w:numId="29" w16cid:durableId="21497041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491"/>
    <w:rsid w:val="0000248D"/>
    <w:rsid w:val="0007699C"/>
    <w:rsid w:val="00097120"/>
    <w:rsid w:val="000B4AEB"/>
    <w:rsid w:val="000D0927"/>
    <w:rsid w:val="000D5719"/>
    <w:rsid w:val="00113295"/>
    <w:rsid w:val="00176031"/>
    <w:rsid w:val="001A7378"/>
    <w:rsid w:val="001D142B"/>
    <w:rsid w:val="00206155"/>
    <w:rsid w:val="00263AED"/>
    <w:rsid w:val="00263B31"/>
    <w:rsid w:val="003120F3"/>
    <w:rsid w:val="003271A9"/>
    <w:rsid w:val="00364DBD"/>
    <w:rsid w:val="003749CC"/>
    <w:rsid w:val="00383C68"/>
    <w:rsid w:val="003A1584"/>
    <w:rsid w:val="003A382A"/>
    <w:rsid w:val="003A38DD"/>
    <w:rsid w:val="003A5BA6"/>
    <w:rsid w:val="003D15AC"/>
    <w:rsid w:val="003E08E6"/>
    <w:rsid w:val="003E4C9B"/>
    <w:rsid w:val="00400DFF"/>
    <w:rsid w:val="00405C48"/>
    <w:rsid w:val="004448CC"/>
    <w:rsid w:val="00481C4C"/>
    <w:rsid w:val="004962EC"/>
    <w:rsid w:val="004A3D60"/>
    <w:rsid w:val="00531288"/>
    <w:rsid w:val="00564C67"/>
    <w:rsid w:val="00571432"/>
    <w:rsid w:val="005739B3"/>
    <w:rsid w:val="005B5225"/>
    <w:rsid w:val="005C2322"/>
    <w:rsid w:val="005D2212"/>
    <w:rsid w:val="00605036"/>
    <w:rsid w:val="00607F6E"/>
    <w:rsid w:val="006B4337"/>
    <w:rsid w:val="006B74A1"/>
    <w:rsid w:val="006C7868"/>
    <w:rsid w:val="0072745C"/>
    <w:rsid w:val="007374CB"/>
    <w:rsid w:val="00746143"/>
    <w:rsid w:val="007B1D13"/>
    <w:rsid w:val="007B47DD"/>
    <w:rsid w:val="007D5384"/>
    <w:rsid w:val="00805491"/>
    <w:rsid w:val="00837F16"/>
    <w:rsid w:val="0087388F"/>
    <w:rsid w:val="00882B84"/>
    <w:rsid w:val="00901BC6"/>
    <w:rsid w:val="00914A72"/>
    <w:rsid w:val="009212F3"/>
    <w:rsid w:val="009C0051"/>
    <w:rsid w:val="009E3372"/>
    <w:rsid w:val="009F691E"/>
    <w:rsid w:val="00A0491A"/>
    <w:rsid w:val="00A662AD"/>
    <w:rsid w:val="00AB2490"/>
    <w:rsid w:val="00B03F2C"/>
    <w:rsid w:val="00B23E58"/>
    <w:rsid w:val="00B849AA"/>
    <w:rsid w:val="00C90867"/>
    <w:rsid w:val="00C9360E"/>
    <w:rsid w:val="00CF302D"/>
    <w:rsid w:val="00D60843"/>
    <w:rsid w:val="00D74F80"/>
    <w:rsid w:val="00D81753"/>
    <w:rsid w:val="00D8440F"/>
    <w:rsid w:val="00D87992"/>
    <w:rsid w:val="00DC14A8"/>
    <w:rsid w:val="00DE3121"/>
    <w:rsid w:val="00E11D6D"/>
    <w:rsid w:val="00E126FB"/>
    <w:rsid w:val="00E12814"/>
    <w:rsid w:val="00E24BA8"/>
    <w:rsid w:val="00E25427"/>
    <w:rsid w:val="00E449AC"/>
    <w:rsid w:val="00E6408A"/>
    <w:rsid w:val="00E641D6"/>
    <w:rsid w:val="00EA4D47"/>
    <w:rsid w:val="00EB550D"/>
    <w:rsid w:val="00F022EB"/>
    <w:rsid w:val="00F360F5"/>
    <w:rsid w:val="00F62FC9"/>
    <w:rsid w:val="00F854C9"/>
    <w:rsid w:val="00F91D29"/>
    <w:rsid w:val="00FE5FA6"/>
    <w:rsid w:val="00FF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BF68E0"/>
  <w15:chartTrackingRefBased/>
  <w15:docId w15:val="{9E0FDF6E-5798-4558-A4E7-6318E0544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3C68"/>
    <w:pPr>
      <w:spacing w:line="360" w:lineRule="auto"/>
    </w:pPr>
    <w:rPr>
      <w:color w:val="404040" w:themeColor="text1" w:themeTint="BF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3B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C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83C68"/>
    <w:pPr>
      <w:keepNext/>
      <w:keepLines/>
      <w:spacing w:before="40" w:after="0"/>
      <w:outlineLvl w:val="2"/>
    </w:pPr>
    <w:rPr>
      <w:rFonts w:eastAsiaTheme="majorEastAsia" w:cstheme="majorBid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745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74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49CC"/>
  </w:style>
  <w:style w:type="paragraph" w:styleId="Stopka">
    <w:name w:val="footer"/>
    <w:basedOn w:val="Normalny"/>
    <w:link w:val="StopkaZnak"/>
    <w:uiPriority w:val="99"/>
    <w:unhideWhenUsed/>
    <w:rsid w:val="00374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49CC"/>
  </w:style>
  <w:style w:type="paragraph" w:styleId="Tytu">
    <w:name w:val="Title"/>
    <w:basedOn w:val="Normalny"/>
    <w:next w:val="Normalny"/>
    <w:link w:val="TytuZnak"/>
    <w:uiPriority w:val="10"/>
    <w:qFormat/>
    <w:rsid w:val="00383C68"/>
    <w:pPr>
      <w:spacing w:after="0" w:line="240" w:lineRule="auto"/>
      <w:contextualSpacing/>
    </w:pPr>
    <w:rPr>
      <w:rFonts w:asciiTheme="majorHAnsi" w:eastAsiaTheme="majorEastAsia" w:hAnsiTheme="majorHAnsi" w:cstheme="majorBidi"/>
      <w:color w:val="FFFFFF" w:themeColor="background1"/>
      <w:spacing w:val="-10"/>
      <w:kern w:val="28"/>
      <w:sz w:val="52"/>
      <w:szCs w:val="56"/>
      <w14:textOutline w14:w="9525" w14:cap="rnd" w14:cmpd="sng" w14:algn="ctr">
        <w14:solidFill>
          <w14:schemeClr w14:val="tx1">
            <w14:lumMod w14:val="75000"/>
            <w14:lumOff w14:val="25000"/>
          </w14:schemeClr>
        </w14:solidFill>
        <w14:prstDash w14:val="solid"/>
        <w14:bevel/>
      </w14:textOutline>
    </w:rPr>
  </w:style>
  <w:style w:type="character" w:customStyle="1" w:styleId="TytuZnak">
    <w:name w:val="Tytuł Znak"/>
    <w:basedOn w:val="Domylnaczcionkaakapitu"/>
    <w:link w:val="Tytu"/>
    <w:uiPriority w:val="10"/>
    <w:rsid w:val="00383C68"/>
    <w:rPr>
      <w:rFonts w:asciiTheme="majorHAnsi" w:eastAsiaTheme="majorEastAsia" w:hAnsiTheme="majorHAnsi" w:cstheme="majorBidi"/>
      <w:color w:val="FFFFFF" w:themeColor="background1"/>
      <w:spacing w:val="-10"/>
      <w:kern w:val="28"/>
      <w:sz w:val="52"/>
      <w:szCs w:val="56"/>
      <w14:textOutline w14:w="9525" w14:cap="rnd" w14:cmpd="sng" w14:algn="ctr">
        <w14:solidFill>
          <w14:schemeClr w14:val="tx1">
            <w14:lumMod w14:val="75000"/>
            <w14:lumOff w14:val="25000"/>
          </w14:schemeClr>
        </w14:solidFill>
        <w14:prstDash w14:val="solid"/>
        <w14:bevel/>
      </w14:textOutline>
    </w:rPr>
  </w:style>
  <w:style w:type="character" w:customStyle="1" w:styleId="Nagwek1Znak">
    <w:name w:val="Nagłówek 1 Znak"/>
    <w:basedOn w:val="Domylnaczcionkaakapitu"/>
    <w:link w:val="Nagwek1"/>
    <w:uiPriority w:val="9"/>
    <w:rsid w:val="00263B31"/>
    <w:rPr>
      <w:rFonts w:asciiTheme="majorHAnsi" w:eastAsiaTheme="majorEastAsia" w:hAnsiTheme="majorHAnsi" w:cstheme="majorBidi"/>
      <w:color w:val="404040" w:themeColor="text1" w:themeTint="BF"/>
      <w:sz w:val="36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C68"/>
    <w:rPr>
      <w:rFonts w:asciiTheme="majorHAnsi" w:eastAsiaTheme="majorEastAsia" w:hAnsiTheme="majorHAnsi" w:cstheme="majorBidi"/>
      <w:color w:val="404040" w:themeColor="text1" w:themeTint="BF"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83C68"/>
    <w:rPr>
      <w:rFonts w:eastAsiaTheme="majorEastAsia" w:cstheme="majorBidi"/>
      <w:color w:val="404040" w:themeColor="text1" w:themeTint="BF"/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383C68"/>
    <w:pPr>
      <w:spacing w:before="200"/>
    </w:pPr>
    <w:rPr>
      <w:iCs/>
      <w:sz w:val="12"/>
    </w:rPr>
  </w:style>
  <w:style w:type="character" w:customStyle="1" w:styleId="CytatZnak">
    <w:name w:val="Cytat Znak"/>
    <w:basedOn w:val="Domylnaczcionkaakapitu"/>
    <w:link w:val="Cytat"/>
    <w:uiPriority w:val="29"/>
    <w:rsid w:val="00383C68"/>
    <w:rPr>
      <w:iCs/>
      <w:color w:val="404040" w:themeColor="text1" w:themeTint="BF"/>
      <w:sz w:val="12"/>
    </w:rPr>
  </w:style>
  <w:style w:type="paragraph" w:styleId="Bezodstpw">
    <w:name w:val="No Spacing"/>
    <w:uiPriority w:val="1"/>
    <w:qFormat/>
    <w:rsid w:val="00113295"/>
    <w:pPr>
      <w:spacing w:after="0" w:line="240" w:lineRule="auto"/>
    </w:pPr>
    <w:rPr>
      <w:color w:val="404040" w:themeColor="text1" w:themeTint="BF"/>
      <w:sz w:val="18"/>
    </w:rPr>
  </w:style>
  <w:style w:type="character" w:styleId="Hipercze">
    <w:name w:val="Hyperlink"/>
    <w:basedOn w:val="Domylnaczcionkaakapitu"/>
    <w:uiPriority w:val="99"/>
    <w:unhideWhenUsed/>
    <w:rsid w:val="003E08E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E08E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05C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05C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05C48"/>
    <w:rPr>
      <w:color w:val="404040" w:themeColor="text1" w:themeTint="BF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62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62EC"/>
    <w:rPr>
      <w:b/>
      <w:bCs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799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7992"/>
    <w:rPr>
      <w:color w:val="404040" w:themeColor="text1" w:themeTint="B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79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szaziemia.pl/konkurs-na-lidera-33-akcj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ata\Downloads\papier-firmowy-stanislawowska%20(1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FNZ">
      <a:majorFont>
        <a:latin typeface="Montserrat ExtraBold"/>
        <a:ea typeface=""/>
        <a:cs typeface=""/>
      </a:majorFont>
      <a:minorFont>
        <a:latin typeface="Montserra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B48CB-1946-4B4D-B8C1-8EA10CE46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papier-firmowy-stanislawowska (1)</Template>
  <TotalTime>2</TotalTime>
  <Pages>1</Pages>
  <Words>234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Ola Zolotajkin</cp:lastModifiedBy>
  <cp:revision>4</cp:revision>
  <cp:lastPrinted>2026-06-15T11:53:00Z</cp:lastPrinted>
  <dcterms:created xsi:type="dcterms:W3CDTF">2026-09-03T09:25:00Z</dcterms:created>
  <dcterms:modified xsi:type="dcterms:W3CDTF">2026-09-04T10:43:00Z</dcterms:modified>
</cp:coreProperties>
</file>