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8A9BF" w14:textId="76E0B824" w:rsidR="00382B56" w:rsidRPr="00AC7126" w:rsidRDefault="00571432" w:rsidP="00382B56">
      <w:pPr>
        <w:jc w:val="center"/>
      </w:pPr>
      <w:r w:rsidRPr="00571432">
        <w:t xml:space="preserve"> </w:t>
      </w:r>
      <w:r w:rsidR="00382B56" w:rsidRPr="00E539FA">
        <w:rPr>
          <w:b/>
          <w:bCs/>
        </w:rPr>
        <w:t>SPRAWOZDANIE Z WYDATKOWANIA ŚRODKÓW Z KONKURSU</w:t>
      </w:r>
      <w:r w:rsidR="00382B56">
        <w:rPr>
          <w:b/>
          <w:bCs/>
        </w:rPr>
        <w:br/>
        <w:t>Lider</w:t>
      </w:r>
      <w:r w:rsidR="00352C1F">
        <w:rPr>
          <w:b/>
          <w:bCs/>
        </w:rPr>
        <w:t xml:space="preserve"> 33.</w:t>
      </w:r>
      <w:r w:rsidR="00D05A3A">
        <w:rPr>
          <w:b/>
          <w:bCs/>
        </w:rPr>
        <w:t xml:space="preserve"> </w:t>
      </w:r>
      <w:r w:rsidR="00382B56">
        <w:rPr>
          <w:b/>
          <w:bCs/>
        </w:rPr>
        <w:t>Akcji Sprzątanie świata -</w:t>
      </w:r>
      <w:r w:rsidR="00D05A3A">
        <w:rPr>
          <w:b/>
          <w:bCs/>
        </w:rPr>
        <w:t xml:space="preserve"> </w:t>
      </w:r>
      <w:r w:rsidR="00382B56">
        <w:rPr>
          <w:b/>
          <w:bCs/>
        </w:rPr>
        <w:t xml:space="preserve">Polska </w:t>
      </w:r>
      <w:r w:rsidR="00382B56">
        <w:rPr>
          <w:b/>
          <w:bCs/>
        </w:rPr>
        <w:br/>
      </w:r>
      <w:r w:rsidR="00382B56" w:rsidRPr="00AC7126">
        <w:t>Załącznik nr 1 do Umowy</w:t>
      </w:r>
      <w:r w:rsidR="00382B56">
        <w:t xml:space="preserve"> Wydatkowania środków finansowych</w:t>
      </w:r>
    </w:p>
    <w:p w14:paraId="3CA4DEC0" w14:textId="77777777" w:rsidR="00382B56" w:rsidRDefault="00382B56" w:rsidP="00382B56">
      <w:r>
        <w:t>I. INFORMACJE SZCZEGÓŁOWE O UCZESTNIKU KONKURSU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382B56" w:rsidRPr="00E539FA" w14:paraId="4BE71427" w14:textId="77777777" w:rsidTr="004E338A">
        <w:trPr>
          <w:trHeight w:val="567"/>
        </w:trPr>
        <w:tc>
          <w:tcPr>
            <w:tcW w:w="3256" w:type="dxa"/>
          </w:tcPr>
          <w:p w14:paraId="1C0247D7" w14:textId="77777777" w:rsidR="00382B56" w:rsidRPr="00E539FA" w:rsidRDefault="00382B56" w:rsidP="004E338A">
            <w:r w:rsidRPr="00E539FA">
              <w:t>Pełna nazwa placówki</w:t>
            </w:r>
          </w:p>
        </w:tc>
        <w:tc>
          <w:tcPr>
            <w:tcW w:w="5806" w:type="dxa"/>
          </w:tcPr>
          <w:p w14:paraId="1E8ABFA6" w14:textId="77777777" w:rsidR="00382B56" w:rsidRPr="00E539FA" w:rsidRDefault="00382B56" w:rsidP="004E338A"/>
        </w:tc>
      </w:tr>
      <w:tr w:rsidR="00382B56" w:rsidRPr="00E539FA" w14:paraId="162F1D12" w14:textId="77777777" w:rsidTr="004E338A">
        <w:trPr>
          <w:trHeight w:val="514"/>
        </w:trPr>
        <w:tc>
          <w:tcPr>
            <w:tcW w:w="3256" w:type="dxa"/>
          </w:tcPr>
          <w:p w14:paraId="7AFCF5A1" w14:textId="77777777" w:rsidR="00382B56" w:rsidRPr="00E539FA" w:rsidRDefault="00382B56" w:rsidP="004E338A">
            <w:r w:rsidRPr="00E539FA">
              <w:t>Ulica</w:t>
            </w:r>
          </w:p>
        </w:tc>
        <w:tc>
          <w:tcPr>
            <w:tcW w:w="5806" w:type="dxa"/>
          </w:tcPr>
          <w:p w14:paraId="55681D0B" w14:textId="77777777" w:rsidR="00382B56" w:rsidRPr="00E539FA" w:rsidRDefault="00382B56" w:rsidP="004E338A"/>
        </w:tc>
      </w:tr>
      <w:tr w:rsidR="00382B56" w:rsidRPr="00E539FA" w14:paraId="4EDE2E87" w14:textId="77777777" w:rsidTr="004E338A">
        <w:trPr>
          <w:trHeight w:val="590"/>
        </w:trPr>
        <w:tc>
          <w:tcPr>
            <w:tcW w:w="3256" w:type="dxa"/>
          </w:tcPr>
          <w:p w14:paraId="287AE87F" w14:textId="77777777" w:rsidR="00382B56" w:rsidRPr="00E539FA" w:rsidRDefault="00382B56" w:rsidP="004E338A">
            <w:r w:rsidRPr="00E539FA">
              <w:t>Miejscowość</w:t>
            </w:r>
          </w:p>
        </w:tc>
        <w:tc>
          <w:tcPr>
            <w:tcW w:w="5806" w:type="dxa"/>
          </w:tcPr>
          <w:p w14:paraId="0E362961" w14:textId="77777777" w:rsidR="00382B56" w:rsidRPr="00E539FA" w:rsidRDefault="00382B56" w:rsidP="004E338A"/>
        </w:tc>
      </w:tr>
      <w:tr w:rsidR="00382B56" w:rsidRPr="00E539FA" w14:paraId="7CA96ED8" w14:textId="77777777" w:rsidTr="004E338A">
        <w:trPr>
          <w:trHeight w:val="538"/>
        </w:trPr>
        <w:tc>
          <w:tcPr>
            <w:tcW w:w="3256" w:type="dxa"/>
          </w:tcPr>
          <w:p w14:paraId="3CABC50A" w14:textId="77777777" w:rsidR="00382B56" w:rsidRPr="00E539FA" w:rsidRDefault="00382B56" w:rsidP="004E338A">
            <w:r w:rsidRPr="00E539FA">
              <w:t>Kod pocztowy</w:t>
            </w:r>
          </w:p>
        </w:tc>
        <w:tc>
          <w:tcPr>
            <w:tcW w:w="5806" w:type="dxa"/>
          </w:tcPr>
          <w:p w14:paraId="24B2DBDD" w14:textId="77777777" w:rsidR="00382B56" w:rsidRPr="00E539FA" w:rsidRDefault="00382B56" w:rsidP="004E338A"/>
        </w:tc>
      </w:tr>
      <w:tr w:rsidR="00382B56" w:rsidRPr="00E539FA" w14:paraId="69DE1D45" w14:textId="77777777" w:rsidTr="004E338A">
        <w:trPr>
          <w:trHeight w:val="486"/>
        </w:trPr>
        <w:tc>
          <w:tcPr>
            <w:tcW w:w="3256" w:type="dxa"/>
          </w:tcPr>
          <w:p w14:paraId="0B0E5234" w14:textId="77777777" w:rsidR="00382B56" w:rsidRPr="00E539FA" w:rsidRDefault="00382B56" w:rsidP="004E338A">
            <w:r w:rsidRPr="00E539FA">
              <w:t>Województwo</w:t>
            </w:r>
          </w:p>
        </w:tc>
        <w:tc>
          <w:tcPr>
            <w:tcW w:w="5806" w:type="dxa"/>
          </w:tcPr>
          <w:p w14:paraId="3F744093" w14:textId="77777777" w:rsidR="00382B56" w:rsidRPr="00E539FA" w:rsidRDefault="00382B56" w:rsidP="004E338A"/>
        </w:tc>
      </w:tr>
      <w:tr w:rsidR="00382B56" w:rsidRPr="00E539FA" w14:paraId="10C9B711" w14:textId="77777777" w:rsidTr="004E338A">
        <w:trPr>
          <w:trHeight w:val="576"/>
        </w:trPr>
        <w:tc>
          <w:tcPr>
            <w:tcW w:w="3256" w:type="dxa"/>
          </w:tcPr>
          <w:p w14:paraId="0915C00E" w14:textId="77777777" w:rsidR="00382B56" w:rsidRPr="00E539FA" w:rsidRDefault="00382B56" w:rsidP="004E338A">
            <w:r w:rsidRPr="00E539FA">
              <w:t>E-mail do placówki</w:t>
            </w:r>
          </w:p>
        </w:tc>
        <w:tc>
          <w:tcPr>
            <w:tcW w:w="5806" w:type="dxa"/>
          </w:tcPr>
          <w:p w14:paraId="2275805A" w14:textId="77777777" w:rsidR="00382B56" w:rsidRPr="00E539FA" w:rsidRDefault="00382B56" w:rsidP="004E338A"/>
        </w:tc>
      </w:tr>
      <w:tr w:rsidR="00382B56" w:rsidRPr="00E539FA" w14:paraId="2F70DF1E" w14:textId="77777777" w:rsidTr="004E338A">
        <w:trPr>
          <w:trHeight w:val="544"/>
        </w:trPr>
        <w:tc>
          <w:tcPr>
            <w:tcW w:w="3256" w:type="dxa"/>
          </w:tcPr>
          <w:p w14:paraId="2580CDC3" w14:textId="77777777" w:rsidR="00382B56" w:rsidRPr="00E539FA" w:rsidRDefault="00382B56" w:rsidP="004E338A">
            <w:r w:rsidRPr="00E539FA">
              <w:t>Telefon kontaktowy do placówki</w:t>
            </w:r>
          </w:p>
        </w:tc>
        <w:tc>
          <w:tcPr>
            <w:tcW w:w="5806" w:type="dxa"/>
          </w:tcPr>
          <w:p w14:paraId="5962695C" w14:textId="77777777" w:rsidR="00382B56" w:rsidRPr="00E539FA" w:rsidRDefault="00382B56" w:rsidP="004E338A"/>
        </w:tc>
      </w:tr>
    </w:tbl>
    <w:p w14:paraId="182C3C92" w14:textId="77777777" w:rsidR="00382B56" w:rsidRDefault="00382B56" w:rsidP="00382B56">
      <w:r>
        <w:t>II. CZĘŚĆ FINANSOWA – ZESTAWIENIE WYDATKÓW: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2929"/>
        <w:gridCol w:w="3113"/>
      </w:tblGrid>
      <w:tr w:rsidR="00382B56" w14:paraId="5B2FD9E9" w14:textId="77777777" w:rsidTr="004E338A">
        <w:trPr>
          <w:trHeight w:val="649"/>
        </w:trPr>
        <w:tc>
          <w:tcPr>
            <w:tcW w:w="3020" w:type="dxa"/>
          </w:tcPr>
          <w:p w14:paraId="741C6921" w14:textId="77777777" w:rsidR="00382B56" w:rsidRPr="00E539FA" w:rsidRDefault="00382B56" w:rsidP="004E338A">
            <w:pPr>
              <w:jc w:val="center"/>
              <w:rPr>
                <w:b/>
                <w:bCs/>
                <w:sz w:val="20"/>
                <w:szCs w:val="20"/>
              </w:rPr>
            </w:pPr>
            <w:r w:rsidRPr="00E539FA">
              <w:rPr>
                <w:b/>
                <w:bCs/>
                <w:sz w:val="20"/>
                <w:szCs w:val="20"/>
              </w:rPr>
              <w:t>Usługa</w:t>
            </w:r>
          </w:p>
        </w:tc>
        <w:tc>
          <w:tcPr>
            <w:tcW w:w="2929" w:type="dxa"/>
          </w:tcPr>
          <w:p w14:paraId="00FA0AC2" w14:textId="77777777" w:rsidR="00382B56" w:rsidRPr="00E539FA" w:rsidRDefault="00382B56" w:rsidP="004E338A">
            <w:pPr>
              <w:jc w:val="center"/>
              <w:rPr>
                <w:b/>
                <w:bCs/>
                <w:sz w:val="20"/>
                <w:szCs w:val="20"/>
              </w:rPr>
            </w:pPr>
            <w:r w:rsidRPr="00E539FA">
              <w:rPr>
                <w:b/>
                <w:bCs/>
                <w:sz w:val="20"/>
                <w:szCs w:val="20"/>
              </w:rPr>
              <w:t>Kwota pokryta z</w:t>
            </w:r>
          </w:p>
          <w:p w14:paraId="137B5A05" w14:textId="77777777" w:rsidR="00382B56" w:rsidRPr="00E539FA" w:rsidRDefault="00382B56" w:rsidP="004E338A">
            <w:pPr>
              <w:jc w:val="center"/>
              <w:rPr>
                <w:b/>
                <w:bCs/>
              </w:rPr>
            </w:pPr>
            <w:r w:rsidRPr="00E539FA">
              <w:rPr>
                <w:b/>
                <w:bCs/>
                <w:sz w:val="20"/>
                <w:szCs w:val="20"/>
              </w:rPr>
              <w:t>dofinansowania</w:t>
            </w:r>
          </w:p>
        </w:tc>
        <w:tc>
          <w:tcPr>
            <w:tcW w:w="3113" w:type="dxa"/>
          </w:tcPr>
          <w:p w14:paraId="7E39255D" w14:textId="77777777" w:rsidR="00382B56" w:rsidRPr="00E539FA" w:rsidRDefault="00382B56" w:rsidP="004E338A">
            <w:pPr>
              <w:rPr>
                <w:b/>
                <w:bCs/>
                <w:sz w:val="20"/>
                <w:szCs w:val="20"/>
              </w:rPr>
            </w:pPr>
            <w:r w:rsidRPr="00E539FA">
              <w:rPr>
                <w:b/>
                <w:bCs/>
                <w:sz w:val="20"/>
                <w:szCs w:val="20"/>
              </w:rPr>
              <w:t>Nr dokumentu księgowego</w:t>
            </w:r>
          </w:p>
          <w:p w14:paraId="715B6B4A" w14:textId="77777777" w:rsidR="00382B56" w:rsidRDefault="00382B56" w:rsidP="004E338A">
            <w:r w:rsidRPr="00E539FA">
              <w:rPr>
                <w:b/>
                <w:bCs/>
                <w:sz w:val="20"/>
                <w:szCs w:val="20"/>
              </w:rPr>
              <w:t>(wraz z załączoną kopią)</w:t>
            </w:r>
          </w:p>
        </w:tc>
      </w:tr>
      <w:tr w:rsidR="00382B56" w14:paraId="034F0E20" w14:textId="77777777" w:rsidTr="004E338A">
        <w:tc>
          <w:tcPr>
            <w:tcW w:w="3020" w:type="dxa"/>
          </w:tcPr>
          <w:p w14:paraId="55C7AC5D" w14:textId="77777777" w:rsidR="00382B56" w:rsidRDefault="00382B56" w:rsidP="004E338A"/>
        </w:tc>
        <w:tc>
          <w:tcPr>
            <w:tcW w:w="2929" w:type="dxa"/>
          </w:tcPr>
          <w:p w14:paraId="682C5B20" w14:textId="77777777" w:rsidR="00382B56" w:rsidRDefault="00382B56" w:rsidP="004E338A"/>
        </w:tc>
        <w:tc>
          <w:tcPr>
            <w:tcW w:w="3113" w:type="dxa"/>
          </w:tcPr>
          <w:p w14:paraId="08B0D7AF" w14:textId="77777777" w:rsidR="00382B56" w:rsidRDefault="00382B56" w:rsidP="004E338A"/>
        </w:tc>
      </w:tr>
      <w:tr w:rsidR="00382B56" w14:paraId="7C8D5DA2" w14:textId="77777777" w:rsidTr="004E338A">
        <w:tc>
          <w:tcPr>
            <w:tcW w:w="3020" w:type="dxa"/>
          </w:tcPr>
          <w:p w14:paraId="0ADD81EC" w14:textId="77777777" w:rsidR="00382B56" w:rsidRDefault="00382B56" w:rsidP="004E338A"/>
        </w:tc>
        <w:tc>
          <w:tcPr>
            <w:tcW w:w="2929" w:type="dxa"/>
          </w:tcPr>
          <w:p w14:paraId="6ECDF939" w14:textId="77777777" w:rsidR="00382B56" w:rsidRDefault="00382B56" w:rsidP="004E338A"/>
        </w:tc>
        <w:tc>
          <w:tcPr>
            <w:tcW w:w="3113" w:type="dxa"/>
          </w:tcPr>
          <w:p w14:paraId="6EDF0345" w14:textId="77777777" w:rsidR="00382B56" w:rsidRDefault="00382B56" w:rsidP="004E338A"/>
        </w:tc>
      </w:tr>
      <w:tr w:rsidR="00382B56" w14:paraId="4C610E35" w14:textId="77777777" w:rsidTr="004E338A">
        <w:tc>
          <w:tcPr>
            <w:tcW w:w="3020" w:type="dxa"/>
          </w:tcPr>
          <w:p w14:paraId="564DFB86" w14:textId="77777777" w:rsidR="00382B56" w:rsidRDefault="00382B56" w:rsidP="004E338A"/>
        </w:tc>
        <w:tc>
          <w:tcPr>
            <w:tcW w:w="2929" w:type="dxa"/>
            <w:tcBorders>
              <w:bottom w:val="single" w:sz="4" w:space="0" w:color="auto"/>
            </w:tcBorders>
          </w:tcPr>
          <w:p w14:paraId="08B71E46" w14:textId="77777777" w:rsidR="00382B56" w:rsidRDefault="00382B56" w:rsidP="004E338A"/>
        </w:tc>
        <w:tc>
          <w:tcPr>
            <w:tcW w:w="3113" w:type="dxa"/>
            <w:tcBorders>
              <w:bottom w:val="single" w:sz="4" w:space="0" w:color="auto"/>
            </w:tcBorders>
          </w:tcPr>
          <w:p w14:paraId="741107B1" w14:textId="77777777" w:rsidR="00382B56" w:rsidRDefault="00382B56" w:rsidP="004E338A"/>
        </w:tc>
      </w:tr>
      <w:tr w:rsidR="00382B56" w14:paraId="71E5CBFA" w14:textId="77777777" w:rsidTr="004E338A">
        <w:tc>
          <w:tcPr>
            <w:tcW w:w="3020" w:type="dxa"/>
          </w:tcPr>
          <w:p w14:paraId="426AD94D" w14:textId="77777777" w:rsidR="00382B56" w:rsidRPr="004B1E51" w:rsidRDefault="00382B56" w:rsidP="004E338A">
            <w:pPr>
              <w:jc w:val="right"/>
              <w:rPr>
                <w:b/>
                <w:bCs/>
              </w:rPr>
            </w:pPr>
            <w:r w:rsidRPr="004B1E51">
              <w:rPr>
                <w:b/>
                <w:bCs/>
              </w:rPr>
              <w:t>SUMA:</w:t>
            </w:r>
          </w:p>
        </w:tc>
        <w:tc>
          <w:tcPr>
            <w:tcW w:w="2929" w:type="dxa"/>
            <w:tcBorders>
              <w:right w:val="nil"/>
            </w:tcBorders>
          </w:tcPr>
          <w:p w14:paraId="181F34D8" w14:textId="77777777" w:rsidR="00382B56" w:rsidRDefault="00382B56" w:rsidP="004E338A"/>
        </w:tc>
        <w:tc>
          <w:tcPr>
            <w:tcW w:w="3113" w:type="dxa"/>
            <w:tcBorders>
              <w:left w:val="nil"/>
            </w:tcBorders>
          </w:tcPr>
          <w:p w14:paraId="003AFC18" w14:textId="77777777" w:rsidR="00382B56" w:rsidRDefault="00382B56" w:rsidP="004E338A"/>
        </w:tc>
      </w:tr>
    </w:tbl>
    <w:p w14:paraId="17CF3CEC" w14:textId="77777777" w:rsidR="00382B56" w:rsidRDefault="00382B56" w:rsidP="00382B56"/>
    <w:p w14:paraId="0460D86B" w14:textId="77777777" w:rsidR="00382B56" w:rsidRDefault="00382B56" w:rsidP="00382B56">
      <w:r>
        <w:t>III. OŚWIADCZENIE UCZESTNIKA KONKURSU</w:t>
      </w:r>
    </w:p>
    <w:p w14:paraId="125B3A92" w14:textId="77777777" w:rsidR="00382B56" w:rsidRDefault="00382B56" w:rsidP="00382B56">
      <w:r>
        <w:t>Niżej podpisany oświadczam, że:</w:t>
      </w:r>
    </w:p>
    <w:p w14:paraId="50E2A145" w14:textId="2C9A8F87" w:rsidR="00382B56" w:rsidRDefault="00382B56" w:rsidP="00382B56">
      <w:pPr>
        <w:pStyle w:val="Akapitzlist"/>
        <w:numPr>
          <w:ilvl w:val="0"/>
          <w:numId w:val="29"/>
        </w:numPr>
      </w:pPr>
      <w:r>
        <w:t xml:space="preserve">środki finansowe przyznane w ramach Nagrody zostały wykorzystane zgodnie z przeznaczeniem, co </w:t>
      </w:r>
      <w:r w:rsidR="00014FB0">
        <w:t>potwierdza opis merytoryczny</w:t>
      </w:r>
      <w:r>
        <w:t xml:space="preserve"> wraz z fotografiami stanowiącymi załącznik do niniejszego Sprawozdania, </w:t>
      </w:r>
    </w:p>
    <w:p w14:paraId="2151B0AE" w14:textId="77777777" w:rsidR="00382B56" w:rsidRDefault="00382B56" w:rsidP="00382B56">
      <w:pPr>
        <w:pStyle w:val="Akapitzlist"/>
        <w:numPr>
          <w:ilvl w:val="0"/>
          <w:numId w:val="29"/>
        </w:numPr>
      </w:pPr>
      <w:r>
        <w:t>wszystkie informacje podane w rozliczeniu są prawdziwe.</w:t>
      </w:r>
    </w:p>
    <w:p w14:paraId="55F3CA2B" w14:textId="77777777" w:rsidR="00382B56" w:rsidRDefault="00382B56" w:rsidP="00382B56">
      <w:pPr>
        <w:jc w:val="right"/>
      </w:pPr>
      <w:r>
        <w:t>Data: ...................................................</w:t>
      </w:r>
    </w:p>
    <w:p w14:paraId="049FADFD" w14:textId="77777777" w:rsidR="00382B56" w:rsidRDefault="00382B56" w:rsidP="00382B56">
      <w:pPr>
        <w:jc w:val="right"/>
      </w:pPr>
    </w:p>
    <w:p w14:paraId="33B263C1" w14:textId="68CA5DD8" w:rsidR="00571432" w:rsidRPr="00571432" w:rsidRDefault="00382B56" w:rsidP="00014FB0">
      <w:pPr>
        <w:jc w:val="right"/>
      </w:pPr>
      <w:r>
        <w:t>Podpis Dyrektora Placówki ................................................</w:t>
      </w:r>
    </w:p>
    <w:sectPr w:rsidR="00571432" w:rsidRPr="0057143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C6686" w14:textId="77777777" w:rsidR="00CE36F1" w:rsidRDefault="00CE36F1" w:rsidP="003749CC">
      <w:pPr>
        <w:spacing w:after="0" w:line="240" w:lineRule="auto"/>
      </w:pPr>
      <w:r>
        <w:separator/>
      </w:r>
    </w:p>
  </w:endnote>
  <w:endnote w:type="continuationSeparator" w:id="0">
    <w:p w14:paraId="2542E880" w14:textId="77777777" w:rsidR="00CE36F1" w:rsidRDefault="00CE36F1" w:rsidP="0037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Montserrat ExtraBold">
    <w:panose1 w:val="00000900000000000000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D5AF2" w14:textId="77777777" w:rsidR="00176031" w:rsidRDefault="00176031">
    <w:pPr>
      <w:pStyle w:val="Stopka"/>
      <w:jc w:val="right"/>
    </w:pPr>
  </w:p>
  <w:p w14:paraId="72D6D84B" w14:textId="77777777" w:rsidR="00176031" w:rsidRDefault="00176031">
    <w:pPr>
      <w:pStyle w:val="Stopka"/>
      <w:jc w:val="right"/>
    </w:pPr>
  </w:p>
  <w:p w14:paraId="3734A20B" w14:textId="77777777" w:rsidR="00176031" w:rsidRDefault="00481C4C">
    <w:pPr>
      <w:pStyle w:val="Stopka"/>
      <w:jc w:val="right"/>
    </w:pPr>
    <w:r>
      <w:rPr>
        <w:noProof/>
      </w:rPr>
      <w:drawing>
        <wp:inline distT="0" distB="0" distL="0" distR="0" wp14:anchorId="50AFE0A1" wp14:editId="02F6C975">
          <wp:extent cx="5786105" cy="855677"/>
          <wp:effectExtent l="0" t="0" r="0" b="0"/>
          <wp:docPr id="20948943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4894386" name="Obraz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0" t="16003" r="3508" b="14864"/>
                  <a:stretch>
                    <a:fillRect/>
                  </a:stretch>
                </pic:blipFill>
                <pic:spPr bwMode="auto">
                  <a:xfrm>
                    <a:off x="0" y="0"/>
                    <a:ext cx="6375197" cy="9427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9394FF1" w14:textId="77777777" w:rsidR="00176031" w:rsidRDefault="00176031" w:rsidP="00176031">
    <w:pPr>
      <w:pStyle w:val="Stopka"/>
      <w:jc w:val="right"/>
    </w:pPr>
  </w:p>
  <w:sdt>
    <w:sdtPr>
      <w:id w:val="-1149208553"/>
      <w:docPartObj>
        <w:docPartGallery w:val="Page Numbers (Bottom of Page)"/>
        <w:docPartUnique/>
      </w:docPartObj>
    </w:sdtPr>
    <w:sdtContent>
      <w:p w14:paraId="26BCC97D" w14:textId="77777777" w:rsidR="003749CC" w:rsidRDefault="00176031" w:rsidP="0017603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0C111" w14:textId="77777777" w:rsidR="00CE36F1" w:rsidRDefault="00CE36F1" w:rsidP="003749CC">
      <w:pPr>
        <w:spacing w:after="0" w:line="240" w:lineRule="auto"/>
      </w:pPr>
      <w:r>
        <w:separator/>
      </w:r>
    </w:p>
  </w:footnote>
  <w:footnote w:type="continuationSeparator" w:id="0">
    <w:p w14:paraId="052D7986" w14:textId="77777777" w:rsidR="00CE36F1" w:rsidRDefault="00CE36F1" w:rsidP="00374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97803"/>
    <w:multiLevelType w:val="hybridMultilevel"/>
    <w:tmpl w:val="A2C88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F581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1C28F5"/>
    <w:multiLevelType w:val="hybridMultilevel"/>
    <w:tmpl w:val="FF889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F1D11"/>
    <w:multiLevelType w:val="hybridMultilevel"/>
    <w:tmpl w:val="B7E0B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A6628"/>
    <w:multiLevelType w:val="hybridMultilevel"/>
    <w:tmpl w:val="B204F6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85439"/>
    <w:multiLevelType w:val="hybridMultilevel"/>
    <w:tmpl w:val="C9EE5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A4427"/>
    <w:multiLevelType w:val="hybridMultilevel"/>
    <w:tmpl w:val="7DBAE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15E1A"/>
    <w:multiLevelType w:val="hybridMultilevel"/>
    <w:tmpl w:val="B484CC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D5203"/>
    <w:multiLevelType w:val="hybridMultilevel"/>
    <w:tmpl w:val="F1645440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CD06AF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A0D4B50"/>
    <w:multiLevelType w:val="hybridMultilevel"/>
    <w:tmpl w:val="1EEA6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5847CA"/>
    <w:multiLevelType w:val="hybridMultilevel"/>
    <w:tmpl w:val="B6A20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12552"/>
    <w:multiLevelType w:val="hybridMultilevel"/>
    <w:tmpl w:val="5714088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641DDF"/>
    <w:multiLevelType w:val="hybridMultilevel"/>
    <w:tmpl w:val="6B10E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F0B1B"/>
    <w:multiLevelType w:val="hybridMultilevel"/>
    <w:tmpl w:val="71844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C1F3B"/>
    <w:multiLevelType w:val="hybridMultilevel"/>
    <w:tmpl w:val="8C4E0A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F59CD"/>
    <w:multiLevelType w:val="hybridMultilevel"/>
    <w:tmpl w:val="C8785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E36A9"/>
    <w:multiLevelType w:val="multilevel"/>
    <w:tmpl w:val="46267B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820985"/>
    <w:multiLevelType w:val="hybridMultilevel"/>
    <w:tmpl w:val="AB185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203E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837009F"/>
    <w:multiLevelType w:val="multilevel"/>
    <w:tmpl w:val="422AD65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§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ECB4FAD"/>
    <w:multiLevelType w:val="hybridMultilevel"/>
    <w:tmpl w:val="B866B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8B75E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DE24D44"/>
    <w:multiLevelType w:val="hybridMultilevel"/>
    <w:tmpl w:val="BFB4D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45248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3EE51D1"/>
    <w:multiLevelType w:val="multilevel"/>
    <w:tmpl w:val="410CF3A4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Theme="minorHAnsi" w:hAnsiTheme="minorHAnsi" w:cstheme="minorBidi"/>
      </w:rPr>
    </w:lvl>
    <w:lvl w:ilvl="1">
      <w:start w:val="1"/>
      <w:numFmt w:val="bullet"/>
      <w:lvlText w:val="§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77651D56"/>
    <w:multiLevelType w:val="multilevel"/>
    <w:tmpl w:val="204A2D7C"/>
    <w:lvl w:ilvl="0">
      <w:start w:val="1"/>
      <w:numFmt w:val="decimal"/>
      <w:lvlText w:val="%1)"/>
      <w:lvlJc w:val="left"/>
      <w:pPr>
        <w:ind w:left="359" w:hanging="359"/>
      </w:pPr>
    </w:lvl>
    <w:lvl w:ilvl="1">
      <w:start w:val="1"/>
      <w:numFmt w:val="lowerLetter"/>
      <w:lvlText w:val="%2."/>
      <w:lvlJc w:val="left"/>
      <w:pPr>
        <w:ind w:left="1079" w:hanging="360"/>
      </w:pPr>
    </w:lvl>
    <w:lvl w:ilvl="2">
      <w:start w:val="1"/>
      <w:numFmt w:val="lowerRoman"/>
      <w:lvlText w:val="%3."/>
      <w:lvlJc w:val="right"/>
      <w:pPr>
        <w:ind w:left="1799" w:hanging="180"/>
      </w:pPr>
    </w:lvl>
    <w:lvl w:ilvl="3">
      <w:start w:val="1"/>
      <w:numFmt w:val="decimal"/>
      <w:lvlText w:val="%4."/>
      <w:lvlJc w:val="left"/>
      <w:pPr>
        <w:ind w:left="2519" w:hanging="360"/>
      </w:pPr>
    </w:lvl>
    <w:lvl w:ilvl="4">
      <w:start w:val="1"/>
      <w:numFmt w:val="lowerLetter"/>
      <w:lvlText w:val="%5."/>
      <w:lvlJc w:val="left"/>
      <w:pPr>
        <w:ind w:left="3239" w:hanging="360"/>
      </w:pPr>
    </w:lvl>
    <w:lvl w:ilvl="5">
      <w:start w:val="1"/>
      <w:numFmt w:val="lowerRoman"/>
      <w:lvlText w:val="%6."/>
      <w:lvlJc w:val="right"/>
      <w:pPr>
        <w:ind w:left="3959" w:hanging="180"/>
      </w:pPr>
    </w:lvl>
    <w:lvl w:ilvl="6">
      <w:start w:val="1"/>
      <w:numFmt w:val="decimal"/>
      <w:lvlText w:val="%7."/>
      <w:lvlJc w:val="left"/>
      <w:pPr>
        <w:ind w:left="4679" w:hanging="360"/>
      </w:pPr>
    </w:lvl>
    <w:lvl w:ilvl="7">
      <w:start w:val="1"/>
      <w:numFmt w:val="lowerLetter"/>
      <w:lvlText w:val="%8."/>
      <w:lvlJc w:val="left"/>
      <w:pPr>
        <w:ind w:left="5399" w:hanging="360"/>
      </w:pPr>
    </w:lvl>
    <w:lvl w:ilvl="8">
      <w:start w:val="1"/>
      <w:numFmt w:val="lowerRoman"/>
      <w:lvlText w:val="%9."/>
      <w:lvlJc w:val="right"/>
      <w:pPr>
        <w:ind w:left="6119" w:hanging="180"/>
      </w:pPr>
    </w:lvl>
  </w:abstractNum>
  <w:abstractNum w:abstractNumId="27" w15:restartNumberingAfterBreak="0">
    <w:nsid w:val="78C56D4B"/>
    <w:multiLevelType w:val="hybridMultilevel"/>
    <w:tmpl w:val="3BA0D334"/>
    <w:lvl w:ilvl="0" w:tplc="488EE9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102B52"/>
    <w:multiLevelType w:val="hybridMultilevel"/>
    <w:tmpl w:val="33A84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099743">
    <w:abstractNumId w:val="16"/>
  </w:num>
  <w:num w:numId="2" w16cid:durableId="533621626">
    <w:abstractNumId w:val="19"/>
  </w:num>
  <w:num w:numId="3" w16cid:durableId="857307770">
    <w:abstractNumId w:val="1"/>
  </w:num>
  <w:num w:numId="4" w16cid:durableId="194317968">
    <w:abstractNumId w:val="18"/>
  </w:num>
  <w:num w:numId="5" w16cid:durableId="999890128">
    <w:abstractNumId w:val="3"/>
  </w:num>
  <w:num w:numId="6" w16cid:durableId="902832656">
    <w:abstractNumId w:val="2"/>
  </w:num>
  <w:num w:numId="7" w16cid:durableId="1511679307">
    <w:abstractNumId w:val="15"/>
  </w:num>
  <w:num w:numId="8" w16cid:durableId="206138991">
    <w:abstractNumId w:val="28"/>
  </w:num>
  <w:num w:numId="9" w16cid:durableId="1544632466">
    <w:abstractNumId w:val="24"/>
  </w:num>
  <w:num w:numId="10" w16cid:durableId="821578955">
    <w:abstractNumId w:val="5"/>
  </w:num>
  <w:num w:numId="11" w16cid:durableId="209415263">
    <w:abstractNumId w:val="9"/>
  </w:num>
  <w:num w:numId="12" w16cid:durableId="1666861055">
    <w:abstractNumId w:val="4"/>
  </w:num>
  <w:num w:numId="13" w16cid:durableId="1440563456">
    <w:abstractNumId w:val="22"/>
  </w:num>
  <w:num w:numId="14" w16cid:durableId="2007781582">
    <w:abstractNumId w:val="11"/>
  </w:num>
  <w:num w:numId="15" w16cid:durableId="981302668">
    <w:abstractNumId w:val="26"/>
  </w:num>
  <w:num w:numId="16" w16cid:durableId="550576787">
    <w:abstractNumId w:val="17"/>
  </w:num>
  <w:num w:numId="17" w16cid:durableId="1972663194">
    <w:abstractNumId w:val="12"/>
  </w:num>
  <w:num w:numId="18" w16cid:durableId="521015277">
    <w:abstractNumId w:val="27"/>
  </w:num>
  <w:num w:numId="19" w16cid:durableId="2064938303">
    <w:abstractNumId w:val="14"/>
  </w:num>
  <w:num w:numId="20" w16cid:durableId="1564028511">
    <w:abstractNumId w:val="7"/>
  </w:num>
  <w:num w:numId="21" w16cid:durableId="496456655">
    <w:abstractNumId w:val="0"/>
  </w:num>
  <w:num w:numId="22" w16cid:durableId="81952548">
    <w:abstractNumId w:val="23"/>
  </w:num>
  <w:num w:numId="23" w16cid:durableId="859009676">
    <w:abstractNumId w:val="13"/>
  </w:num>
  <w:num w:numId="24" w16cid:durableId="2098018375">
    <w:abstractNumId w:val="8"/>
  </w:num>
  <w:num w:numId="25" w16cid:durableId="210771382">
    <w:abstractNumId w:val="25"/>
  </w:num>
  <w:num w:numId="26" w16cid:durableId="54399087">
    <w:abstractNumId w:val="20"/>
  </w:num>
  <w:num w:numId="27" w16cid:durableId="1066413756">
    <w:abstractNumId w:val="6"/>
  </w:num>
  <w:num w:numId="28" w16cid:durableId="1443694586">
    <w:abstractNumId w:val="10"/>
  </w:num>
  <w:num w:numId="29" w16cid:durableId="51708408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491"/>
    <w:rsid w:val="00014FB0"/>
    <w:rsid w:val="0007699C"/>
    <w:rsid w:val="00097120"/>
    <w:rsid w:val="000B4AEB"/>
    <w:rsid w:val="000D0927"/>
    <w:rsid w:val="000D5719"/>
    <w:rsid w:val="00113295"/>
    <w:rsid w:val="00176031"/>
    <w:rsid w:val="001A7378"/>
    <w:rsid w:val="001D142B"/>
    <w:rsid w:val="00206155"/>
    <w:rsid w:val="00263AED"/>
    <w:rsid w:val="00263B31"/>
    <w:rsid w:val="003120F3"/>
    <w:rsid w:val="003271A9"/>
    <w:rsid w:val="00352C1F"/>
    <w:rsid w:val="00364DBD"/>
    <w:rsid w:val="003749CC"/>
    <w:rsid w:val="00382B56"/>
    <w:rsid w:val="00383C68"/>
    <w:rsid w:val="003A1584"/>
    <w:rsid w:val="003A382A"/>
    <w:rsid w:val="003A38DD"/>
    <w:rsid w:val="003A5BA6"/>
    <w:rsid w:val="003D15AC"/>
    <w:rsid w:val="003E08E6"/>
    <w:rsid w:val="003E4C9B"/>
    <w:rsid w:val="00400DFF"/>
    <w:rsid w:val="00405C48"/>
    <w:rsid w:val="004448CC"/>
    <w:rsid w:val="00481C4C"/>
    <w:rsid w:val="004962EC"/>
    <w:rsid w:val="004A3D60"/>
    <w:rsid w:val="00531288"/>
    <w:rsid w:val="00564C67"/>
    <w:rsid w:val="00571432"/>
    <w:rsid w:val="005739B3"/>
    <w:rsid w:val="005C2322"/>
    <w:rsid w:val="005D2212"/>
    <w:rsid w:val="00605036"/>
    <w:rsid w:val="006B4337"/>
    <w:rsid w:val="006B74A1"/>
    <w:rsid w:val="006C7868"/>
    <w:rsid w:val="0072745C"/>
    <w:rsid w:val="007374CB"/>
    <w:rsid w:val="007B1D13"/>
    <w:rsid w:val="007B47DD"/>
    <w:rsid w:val="007D5384"/>
    <w:rsid w:val="00805491"/>
    <w:rsid w:val="00837F16"/>
    <w:rsid w:val="0087388F"/>
    <w:rsid w:val="00882B84"/>
    <w:rsid w:val="00901BC6"/>
    <w:rsid w:val="00914A72"/>
    <w:rsid w:val="009212F3"/>
    <w:rsid w:val="009C0051"/>
    <w:rsid w:val="009E3372"/>
    <w:rsid w:val="009F691E"/>
    <w:rsid w:val="00A0491A"/>
    <w:rsid w:val="00AB2490"/>
    <w:rsid w:val="00B03F2C"/>
    <w:rsid w:val="00B23E58"/>
    <w:rsid w:val="00B24469"/>
    <w:rsid w:val="00B849AA"/>
    <w:rsid w:val="00BA75EC"/>
    <w:rsid w:val="00C90867"/>
    <w:rsid w:val="00C9360E"/>
    <w:rsid w:val="00CE36F1"/>
    <w:rsid w:val="00CF302D"/>
    <w:rsid w:val="00D01589"/>
    <w:rsid w:val="00D05A3A"/>
    <w:rsid w:val="00D60843"/>
    <w:rsid w:val="00D74F80"/>
    <w:rsid w:val="00D81753"/>
    <w:rsid w:val="00D8440F"/>
    <w:rsid w:val="00DC14A8"/>
    <w:rsid w:val="00DE3121"/>
    <w:rsid w:val="00E11D6D"/>
    <w:rsid w:val="00E126FB"/>
    <w:rsid w:val="00E12814"/>
    <w:rsid w:val="00E24BA8"/>
    <w:rsid w:val="00E25427"/>
    <w:rsid w:val="00E449AC"/>
    <w:rsid w:val="00E55810"/>
    <w:rsid w:val="00E6408A"/>
    <w:rsid w:val="00E641D6"/>
    <w:rsid w:val="00EA4D47"/>
    <w:rsid w:val="00EB40BF"/>
    <w:rsid w:val="00EB550D"/>
    <w:rsid w:val="00F022EB"/>
    <w:rsid w:val="00F360F5"/>
    <w:rsid w:val="00F62FC9"/>
    <w:rsid w:val="00F854C9"/>
    <w:rsid w:val="00FE5FA6"/>
    <w:rsid w:val="00FF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F68E0"/>
  <w15:chartTrackingRefBased/>
  <w15:docId w15:val="{9E0FDF6E-5798-4558-A4E7-6318E054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2B56"/>
    <w:pPr>
      <w:spacing w:line="360" w:lineRule="auto"/>
    </w:pPr>
    <w:rPr>
      <w:color w:val="404040" w:themeColor="text1" w:themeTint="BF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3B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C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83C68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745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49CC"/>
  </w:style>
  <w:style w:type="paragraph" w:styleId="Stopka">
    <w:name w:val="footer"/>
    <w:basedOn w:val="Normalny"/>
    <w:link w:val="StopkaZnak"/>
    <w:uiPriority w:val="99"/>
    <w:unhideWhenUsed/>
    <w:rsid w:val="003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49CC"/>
  </w:style>
  <w:style w:type="paragraph" w:styleId="Tytu">
    <w:name w:val="Title"/>
    <w:basedOn w:val="Normalny"/>
    <w:next w:val="Normalny"/>
    <w:link w:val="TytuZnak"/>
    <w:uiPriority w:val="10"/>
    <w:qFormat/>
    <w:rsid w:val="00383C68"/>
    <w:pPr>
      <w:spacing w:after="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52"/>
      <w:szCs w:val="56"/>
      <w14:textOutline w14:w="9525" w14:cap="rnd" w14:cmpd="sng" w14:algn="ctr">
        <w14:solidFill>
          <w14:schemeClr w14:val="tx1">
            <w14:lumMod w14:val="75000"/>
            <w14:lumOff w14:val="25000"/>
          </w14:schemeClr>
        </w14:solidFill>
        <w14:prstDash w14:val="solid"/>
        <w14:bevel/>
      </w14:textOutline>
    </w:rPr>
  </w:style>
  <w:style w:type="character" w:customStyle="1" w:styleId="TytuZnak">
    <w:name w:val="Tytuł Znak"/>
    <w:basedOn w:val="Domylnaczcionkaakapitu"/>
    <w:link w:val="Tytu"/>
    <w:uiPriority w:val="10"/>
    <w:rsid w:val="00383C68"/>
    <w:rPr>
      <w:rFonts w:asciiTheme="majorHAnsi" w:eastAsiaTheme="majorEastAsia" w:hAnsiTheme="majorHAnsi" w:cstheme="majorBidi"/>
      <w:color w:val="FFFFFF" w:themeColor="background1"/>
      <w:spacing w:val="-10"/>
      <w:kern w:val="28"/>
      <w:sz w:val="52"/>
      <w:szCs w:val="56"/>
      <w14:textOutline w14:w="9525" w14:cap="rnd" w14:cmpd="sng" w14:algn="ctr">
        <w14:solidFill>
          <w14:schemeClr w14:val="tx1">
            <w14:lumMod w14:val="75000"/>
            <w14:lumOff w14:val="25000"/>
          </w14:schemeClr>
        </w14:solidFill>
        <w14:prstDash w14:val="solid"/>
        <w14:bevel/>
      </w14:textOutline>
    </w:rPr>
  </w:style>
  <w:style w:type="character" w:customStyle="1" w:styleId="Nagwek1Znak">
    <w:name w:val="Nagłówek 1 Znak"/>
    <w:basedOn w:val="Domylnaczcionkaakapitu"/>
    <w:link w:val="Nagwek1"/>
    <w:uiPriority w:val="9"/>
    <w:rsid w:val="00263B31"/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C68"/>
    <w:rPr>
      <w:rFonts w:asciiTheme="majorHAnsi" w:eastAsiaTheme="majorEastAsia" w:hAnsiTheme="majorHAnsi" w:cstheme="majorBidi"/>
      <w:color w:val="404040" w:themeColor="text1" w:themeTint="BF"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83C68"/>
    <w:rPr>
      <w:rFonts w:eastAsiaTheme="majorEastAsia" w:cstheme="majorBidi"/>
      <w:color w:val="404040" w:themeColor="text1" w:themeTint="BF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383C68"/>
    <w:pPr>
      <w:spacing w:before="200"/>
    </w:pPr>
    <w:rPr>
      <w:iCs/>
      <w:sz w:val="12"/>
    </w:rPr>
  </w:style>
  <w:style w:type="character" w:customStyle="1" w:styleId="CytatZnak">
    <w:name w:val="Cytat Znak"/>
    <w:basedOn w:val="Domylnaczcionkaakapitu"/>
    <w:link w:val="Cytat"/>
    <w:uiPriority w:val="29"/>
    <w:rsid w:val="00383C68"/>
    <w:rPr>
      <w:iCs/>
      <w:color w:val="404040" w:themeColor="text1" w:themeTint="BF"/>
      <w:sz w:val="12"/>
    </w:rPr>
  </w:style>
  <w:style w:type="paragraph" w:styleId="Bezodstpw">
    <w:name w:val="No Spacing"/>
    <w:uiPriority w:val="1"/>
    <w:qFormat/>
    <w:rsid w:val="00113295"/>
    <w:pPr>
      <w:spacing w:after="0" w:line="240" w:lineRule="auto"/>
    </w:pPr>
    <w:rPr>
      <w:color w:val="404040" w:themeColor="text1" w:themeTint="BF"/>
      <w:sz w:val="18"/>
    </w:rPr>
  </w:style>
  <w:style w:type="character" w:styleId="Hipercze">
    <w:name w:val="Hyperlink"/>
    <w:basedOn w:val="Domylnaczcionkaakapitu"/>
    <w:uiPriority w:val="99"/>
    <w:unhideWhenUsed/>
    <w:rsid w:val="003E08E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08E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5C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5C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5C48"/>
    <w:rPr>
      <w:color w:val="404040" w:themeColor="text1" w:themeTint="B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2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2EC"/>
    <w:rPr>
      <w:b/>
      <w:bCs/>
      <w:color w:val="404040" w:themeColor="text1" w:themeTint="BF"/>
      <w:sz w:val="20"/>
      <w:szCs w:val="20"/>
    </w:rPr>
  </w:style>
  <w:style w:type="table" w:styleId="Tabela-Siatka">
    <w:name w:val="Table Grid"/>
    <w:basedOn w:val="Standardowy"/>
    <w:uiPriority w:val="39"/>
    <w:rsid w:val="00382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ata\Downloads\papier-firmowy-stanislawowska%20(1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FNZ">
      <a:majorFont>
        <a:latin typeface="Montserrat ExtraBold"/>
        <a:ea typeface=""/>
        <a:cs typeface=""/>
      </a:majorFont>
      <a:minorFont>
        <a:latin typeface="Montserra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B48CB-1946-4B4D-B8C1-8EA10CE46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papier-firmowy-stanislawowska (1)</Template>
  <TotalTime>4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Ola Zolotajkin</cp:lastModifiedBy>
  <cp:revision>5</cp:revision>
  <cp:lastPrinted>2026-06-15T11:53:00Z</cp:lastPrinted>
  <dcterms:created xsi:type="dcterms:W3CDTF">2026-09-03T09:27:00Z</dcterms:created>
  <dcterms:modified xsi:type="dcterms:W3CDTF">2026-09-04T10:44:00Z</dcterms:modified>
</cp:coreProperties>
</file>