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76D2" w14:textId="6F75811A" w:rsidR="00F26A72" w:rsidRPr="00F26A72" w:rsidRDefault="00571432" w:rsidP="00F26A72">
      <w:pPr>
        <w:ind w:left="1134" w:hanging="283"/>
        <w:jc w:val="center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571432">
        <w:t xml:space="preserve"> </w:t>
      </w:r>
      <w:bookmarkStart w:id="0" w:name="bookmark=id.gjdgxs" w:colFirst="0" w:colLast="0"/>
      <w:bookmarkEnd w:id="0"/>
      <w:r w:rsidR="00F26A72"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 xml:space="preserve">Umowa </w:t>
      </w:r>
      <w:r w:rsidR="00F26A72"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br/>
        <w:t xml:space="preserve">przekazania środków finansowych w konkursie </w:t>
      </w:r>
      <w:r w:rsidR="00F26A72"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br/>
        <w:t>na Lidera 33</w:t>
      </w:r>
      <w:r w:rsidR="0066705E">
        <w:rPr>
          <w:rFonts w:ascii="Montserrat" w:eastAsia="Montserrat" w:hAnsi="Montserrat" w:cs="Montserrat"/>
          <w:b/>
          <w:color w:val="auto"/>
          <w:szCs w:val="18"/>
          <w:lang w:eastAsia="pl-PL"/>
        </w:rPr>
        <w:t>.</w:t>
      </w:r>
      <w:r w:rsidR="00F26A72"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 xml:space="preserve"> Akcji Sprzątanie świata -</w:t>
      </w:r>
      <w:r w:rsidR="0066705E">
        <w:rPr>
          <w:rFonts w:ascii="Montserrat" w:eastAsia="Montserrat" w:hAnsi="Montserrat" w:cs="Montserrat"/>
          <w:b/>
          <w:color w:val="auto"/>
          <w:szCs w:val="18"/>
          <w:lang w:eastAsia="pl-PL"/>
        </w:rPr>
        <w:t xml:space="preserve"> </w:t>
      </w:r>
      <w:r w:rsidR="00F26A72"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Polska</w:t>
      </w:r>
    </w:p>
    <w:p w14:paraId="013B1130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20F0912" w14:textId="77777777" w:rsidR="00F26A72" w:rsidRPr="00F26A72" w:rsidRDefault="00F26A72" w:rsidP="00F26A72">
      <w:pPr>
        <w:spacing w:after="0" w:line="240" w:lineRule="auto"/>
        <w:ind w:left="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Zawarta w dniu ………………………………………... w Warszawie pomiędzy:</w:t>
      </w:r>
    </w:p>
    <w:p w14:paraId="25DBDEF1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F049BF6" w14:textId="26299B1C" w:rsidR="00F26A72" w:rsidRPr="00F26A72" w:rsidRDefault="00F26A72" w:rsidP="00F26A7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Fundacj</w:t>
      </w:r>
      <w:r w:rsidR="0066705E">
        <w:rPr>
          <w:rFonts w:ascii="Montserrat" w:eastAsia="Montserrat" w:hAnsi="Montserrat" w:cs="Montserrat"/>
          <w:color w:val="auto"/>
          <w:szCs w:val="18"/>
          <w:lang w:eastAsia="pl-PL"/>
        </w:rPr>
        <w:t>ą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 Nasza Ziemia z siedzibą we Wrocławiu przy ulicy Stanisławowskiej 47; 54-</w:t>
      </w:r>
      <w:r w:rsidR="0066705E">
        <w:rPr>
          <w:rFonts w:ascii="Montserrat" w:eastAsia="Montserrat" w:hAnsi="Montserrat" w:cs="Montserrat"/>
          <w:color w:val="auto"/>
          <w:szCs w:val="18"/>
          <w:lang w:eastAsia="pl-PL"/>
        </w:rPr>
        <w:t>6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11 Wrocław, Organizacją Pożytku Publicznego wpisan</w:t>
      </w:r>
      <w:r w:rsidR="0066705E">
        <w:rPr>
          <w:rFonts w:ascii="Montserrat" w:eastAsia="Montserrat" w:hAnsi="Montserrat" w:cs="Montserrat"/>
          <w:color w:val="auto"/>
          <w:szCs w:val="18"/>
          <w:lang w:eastAsia="pl-PL"/>
        </w:rPr>
        <w:t>ą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 do rejestru Stowarzyszeń i Fundacji Krajowego Rejestru Sądowego prowadzonego przez: Sąd Rejonowy dla Wrocławia - Fabrycznej VI Wydział Gospodarczy Krajowego Rejestru Sądowego pod numerem KRS 0000137164, NIP 525-19-68-693; reprezentowaną przez: Beatę Butwicką – Prezes Zarządu, zwaną dalej w Umowie „Organizatorem” </w:t>
      </w:r>
    </w:p>
    <w:p w14:paraId="6EE03974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2B09188B" w14:textId="77777777" w:rsidR="00F26A72" w:rsidRPr="00F26A72" w:rsidRDefault="00F26A72" w:rsidP="00F26A72">
      <w:pPr>
        <w:spacing w:after="0" w:line="240" w:lineRule="auto"/>
        <w:ind w:left="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a</w:t>
      </w:r>
    </w:p>
    <w:p w14:paraId="16FF5AA6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D455716" w14:textId="77777777" w:rsidR="00F26A72" w:rsidRPr="00F26A72" w:rsidRDefault="00F26A72" w:rsidP="00F26A72">
      <w:pPr>
        <w:numPr>
          <w:ilvl w:val="0"/>
          <w:numId w:val="29"/>
        </w:numPr>
        <w:tabs>
          <w:tab w:val="left" w:pos="212"/>
        </w:tabs>
        <w:spacing w:after="0" w:line="240" w:lineRule="auto"/>
        <w:ind w:left="4" w:right="380" w:hanging="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…………………………………………………………………………………………………………………………………………… zwanym dalej w </w:t>
      </w:r>
    </w:p>
    <w:p w14:paraId="482ADD74" w14:textId="77777777" w:rsidR="00F26A72" w:rsidRPr="00F26A72" w:rsidRDefault="00F26A72" w:rsidP="00F26A72">
      <w:pPr>
        <w:tabs>
          <w:tab w:val="left" w:pos="212"/>
        </w:tabs>
        <w:spacing w:after="0" w:line="240" w:lineRule="auto"/>
        <w:ind w:left="4" w:right="38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2F7E8BA6" w14:textId="77777777" w:rsidR="00F26A72" w:rsidRPr="00F26A72" w:rsidRDefault="00F26A72" w:rsidP="00F26A72">
      <w:pPr>
        <w:tabs>
          <w:tab w:val="left" w:pos="212"/>
        </w:tabs>
        <w:spacing w:after="0" w:line="240" w:lineRule="auto"/>
        <w:ind w:left="4" w:right="380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Umowie – Laureatem Konkursu</w:t>
      </w:r>
    </w:p>
    <w:p w14:paraId="24C03759" w14:textId="77777777" w:rsidR="00F26A72" w:rsidRPr="00F26A72" w:rsidRDefault="00F26A72" w:rsidP="00F26A72">
      <w:pPr>
        <w:tabs>
          <w:tab w:val="left" w:pos="212"/>
        </w:tabs>
        <w:spacing w:after="0" w:line="240" w:lineRule="auto"/>
        <w:ind w:left="4" w:right="38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D181537" w14:textId="77777777" w:rsidR="00F26A72" w:rsidRPr="00F26A72" w:rsidRDefault="00F26A72" w:rsidP="00F26A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Zważywszy, że:</w:t>
      </w:r>
    </w:p>
    <w:p w14:paraId="1FF2CE8D" w14:textId="77777777" w:rsidR="00F26A72" w:rsidRPr="00F26A72" w:rsidRDefault="00F26A72" w:rsidP="00F26A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48" w:line="268" w:lineRule="auto"/>
        <w:ind w:left="644"/>
        <w:contextualSpacing/>
        <w:jc w:val="both"/>
        <w:rPr>
          <w:rFonts w:ascii="Montserrat" w:eastAsia="Times New Roman" w:hAnsi="Montserrat" w:cs="Times New Roman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celem statutowym Fundacji Nasza Ziemia – Organizacji Pożytku Publicznego, jest wspieranie działań mających na celu edukację ekologiczną rozumianą jako wspieranie nauki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>, oświaty                     i wychowania w zakresie ekologii i ochrony środowiska, jak również  wspieranie działalności na rzecz dzieci i młodzieży, w tym w zakresie ekologicznego wypoczynku dzieci i młodzieży;  wspieranie kultury, sztuki, ochrony dóbr kultury związanej z ekologią i ochroną środowiska;  wspieranie ekologii i ochrony zwierząt oraz ochrony dziedzictwa przyrodniczego,</w:t>
      </w:r>
    </w:p>
    <w:p w14:paraId="40EABC88" w14:textId="4D9C6CA7" w:rsidR="00F26A72" w:rsidRPr="00F26A72" w:rsidRDefault="00F26A72" w:rsidP="00F26A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68" w:lineRule="auto"/>
        <w:ind w:left="641" w:hanging="357"/>
        <w:contextualSpacing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Fundacja jest organizatorem konkursu „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Lider </w:t>
      </w:r>
      <w:r w:rsidR="002C6C99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33. 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>Akcji Sprzątanie świata</w:t>
      </w:r>
      <w:r w:rsidR="0066705E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 - Polska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>”</w:t>
      </w:r>
      <w:r w:rsidRPr="00F26A72">
        <w:rPr>
          <w:rFonts w:ascii="Times New Roman" w:eastAsia="Times New Roman" w:hAnsi="Times New Roman" w:cs="Times New Roman"/>
          <w:color w:val="auto"/>
          <w:sz w:val="20"/>
          <w:lang w:eastAsia="pl-PL"/>
        </w:rPr>
        <w:t xml:space="preserve">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(dalej: „Konkurs”), w którym na podstawie decyzji Komisji Konkursu Laureat Konkursu został uznany za zwycięzcę Konkursu, Fundacja Nasza Ziemia wyraża wolę przekazania określonych regulaminem Konkursu, środków finansowych – 10.000,-zł pochodzących z odpisu podatkowego 1,5% przekazanych przez podatników, którzy w swoich zeznaniach wskazali Fundację jako organizację OPP, która ma otrzymać środki z odpisu podatkowego,  na wsparcie edukacji                       i wychowania w zakresie ekologii i ochrony środowiska lub/i na wsparcie ekologii i ochrony zwierząt oraz ochrony dziedzictwa przyrodniczego, działania te zrealizuje – Laureat Konkursu.</w:t>
      </w:r>
    </w:p>
    <w:p w14:paraId="084F87EC" w14:textId="77777777" w:rsidR="00F26A72" w:rsidRPr="00F26A72" w:rsidRDefault="00F26A72" w:rsidP="00F26A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68" w:lineRule="auto"/>
        <w:ind w:left="641" w:hanging="357"/>
        <w:contextualSpacing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Komisja Konkursowa składająca się z przedstawicieli Fundacji uznała, że Laureatem Konkursu jest Placówka Oświatowa …………………………………………………, tym samym uzyskała ona prawo do otrzymania nagrody z przeznaczeniem na wsparcie edukacji i wychowania w zakresie ekologii               i ochrony środowiska lub/i na wsparcie ekologii i ochrony zwierząt oraz ochrony dziedzictwa przyrodniczego. </w:t>
      </w:r>
    </w:p>
    <w:p w14:paraId="6E1E2C64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1699F95C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2BFFE9CF" w14:textId="77777777" w:rsidR="00F26A72" w:rsidRPr="00F26A72" w:rsidRDefault="00F26A72" w:rsidP="00F26A72">
      <w:pPr>
        <w:numPr>
          <w:ilvl w:val="2"/>
          <w:numId w:val="31"/>
        </w:numPr>
        <w:tabs>
          <w:tab w:val="left" w:pos="3664"/>
        </w:tabs>
        <w:spacing w:after="0" w:line="240" w:lineRule="auto"/>
        <w:ind w:left="3664" w:hanging="140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1 Przedmiot Umowy</w:t>
      </w:r>
    </w:p>
    <w:p w14:paraId="13B96432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4A459C45" w14:textId="218AD1C7" w:rsidR="00F26A72" w:rsidRPr="00F26A72" w:rsidRDefault="00F26A72" w:rsidP="00F26A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Przedmiotem niniejszej umowy (dalej: „Umowa”) jest określenie zasad przekazania </w:t>
      </w:r>
      <w:r w:rsidR="00D54260"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Nagrody przez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Fundację na rzecz Laureata Konkursu ……………………………………………………………………………………………… oraz jego wykorzystania przez Laureata Konkursu. </w:t>
      </w:r>
    </w:p>
    <w:p w14:paraId="6B88CF31" w14:textId="4AF8CA0D" w:rsidR="00F26A72" w:rsidRPr="00F26A72" w:rsidRDefault="00F26A72" w:rsidP="00F26A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Laureat Konkursu zobowiązuje się do wykorzystania środków finansowych stanowiących nagrodę w Konkursie na wsparcie edukacji i wychowania w zakresie ekologii i ochrony środowiska lub/i na wsparcie ekologii i ochrony zwierząt oraz ochrony dziedzictwa przyrodniczego w okresie do</w:t>
      </w:r>
      <w:r w:rsidRPr="00F26A72">
        <w:rPr>
          <w:rFonts w:ascii="Montserrat" w:eastAsia="Montserrat" w:hAnsi="Montserrat" w:cs="Montserrat"/>
          <w:b/>
          <w:color w:val="000000"/>
          <w:szCs w:val="18"/>
          <w:lang w:eastAsia="pl-PL"/>
        </w:rPr>
        <w:t xml:space="preserve"> 20.06.2027 r. 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oraz do przesłania sprawozdania z tego działania do dnia </w:t>
      </w:r>
      <w:r w:rsidRPr="00F26A72">
        <w:rPr>
          <w:rFonts w:ascii="Montserrat" w:eastAsia="Montserrat" w:hAnsi="Montserrat" w:cs="Montserrat"/>
          <w:b/>
          <w:color w:val="000000"/>
          <w:szCs w:val="18"/>
          <w:lang w:eastAsia="pl-PL"/>
        </w:rPr>
        <w:t xml:space="preserve">25.06.2027 r.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według wzoru stanowiącego Załącznik nr 1 do Regulaminu Konkursu.</w:t>
      </w:r>
    </w:p>
    <w:p w14:paraId="2B73BE27" w14:textId="2AE915DF" w:rsidR="00F26A72" w:rsidRPr="00D54260" w:rsidRDefault="00F26A72" w:rsidP="00F26A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lastRenderedPageBreak/>
        <w:t xml:space="preserve">Fundacja przekaże środki finansowe w </w:t>
      </w:r>
      <w:r w:rsidRPr="00F26A72">
        <w:rPr>
          <w:rFonts w:ascii="Montserrat" w:eastAsia="Montserrat" w:hAnsi="Montserrat" w:cs="Montserrat"/>
          <w:b/>
          <w:bCs/>
          <w:color w:val="000000"/>
          <w:szCs w:val="18"/>
          <w:lang w:eastAsia="pl-PL"/>
        </w:rPr>
        <w:t>kwocie 10.000,00zł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(dziesięć tysięcy złotych) stanowiące nagrodę w Konkursie na rachunek wskazany przez Laureata Konkursu 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br/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o </w:t>
      </w:r>
      <w:proofErr w:type="gramStart"/>
      <w:r w:rsidR="00D54260"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numerze: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…</w:t>
      </w:r>
      <w:proofErr w:type="gramEnd"/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………………………………</w:t>
      </w:r>
      <w:proofErr w:type="gramStart"/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…….</w:t>
      </w:r>
      <w:proofErr w:type="gramEnd"/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.…………………… w terminie 14 dni od daty podpisania niniejszej umowy. W przypadku, gdy Laureat Konkursu nie posiada własnego konta bankowego 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br/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i rozliczenie środków uzyskanych z uzyskanej Nagrody miałoby nastąpić z konta innego podmiotu, zostanie sporządzona odrębna, indywidualna umowa na wniosek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Laureata Konkursu.</w:t>
      </w:r>
      <w:bookmarkStart w:id="1" w:name="bookmark=id.30j0zll" w:colFirst="0" w:colLast="0"/>
      <w:bookmarkEnd w:id="1"/>
    </w:p>
    <w:p w14:paraId="1252A607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7B81571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3C1B3AB0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BA732F9" w14:textId="77777777" w:rsidR="00F26A72" w:rsidRPr="00F26A72" w:rsidRDefault="00F26A72" w:rsidP="00F26A72">
      <w:pPr>
        <w:numPr>
          <w:ilvl w:val="5"/>
          <w:numId w:val="32"/>
        </w:numPr>
        <w:tabs>
          <w:tab w:val="left" w:pos="4200"/>
        </w:tabs>
        <w:spacing w:after="0" w:line="240" w:lineRule="auto"/>
        <w:ind w:left="4200" w:hanging="145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2 Obowiązki Laureata Konkursu</w:t>
      </w:r>
    </w:p>
    <w:p w14:paraId="585B6DC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468F0D63" w14:textId="648D819A" w:rsidR="00F26A72" w:rsidRPr="00F26A72" w:rsidRDefault="00F26A72" w:rsidP="00F26A72">
      <w:pPr>
        <w:numPr>
          <w:ilvl w:val="0"/>
          <w:numId w:val="32"/>
        </w:numPr>
        <w:tabs>
          <w:tab w:val="left" w:pos="1060"/>
        </w:tabs>
        <w:spacing w:after="0" w:line="240" w:lineRule="auto"/>
        <w:ind w:left="1060" w:right="100" w:hanging="364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Laureat Konkursu zobowiązuje się do należytego i rzetelnego wykonania spoczywających na nim obowiązków wynikających z przyznania środków finansowych pochodzących ze środków Fundacji, Organizacji Pożytku Publicznego pozyskanych </w:t>
      </w:r>
      <w:r w:rsidR="0066705E">
        <w:rPr>
          <w:rFonts w:ascii="Montserrat" w:eastAsia="Montserrat" w:hAnsi="Montserrat" w:cs="Montserrat"/>
          <w:color w:val="auto"/>
          <w:szCs w:val="18"/>
          <w:lang w:eastAsia="pl-PL"/>
        </w:rPr>
        <w:br/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z odpisu podatkowego tj. na.:</w:t>
      </w:r>
    </w:p>
    <w:p w14:paraId="79015B3D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44162FEA" w14:textId="77777777" w:rsidR="00F26A72" w:rsidRPr="00F26A72" w:rsidRDefault="00F26A72" w:rsidP="00F26A72">
      <w:pPr>
        <w:numPr>
          <w:ilvl w:val="2"/>
          <w:numId w:val="32"/>
        </w:numPr>
        <w:tabs>
          <w:tab w:val="left" w:pos="1780"/>
        </w:tabs>
        <w:spacing w:after="0" w:line="240" w:lineRule="auto"/>
        <w:ind w:left="1780" w:right="20" w:hanging="364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zorganizowanie ze środków pochodzących z Nagrody w Konkursie wydarzeń mających na celu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wspieranie nauki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, oświaty i wychowania w zakresie ekologii                     i ochrony środowiska, jak również  wspieranie działalności na rzecz dzieci                                       i młodzieży, w tym w zakresie ekologicznego wypoczynku dzieci i młodzieży;  wspieranie kultury, sztuki, ochrony dóbr kultury związanej z ekologią i ochroną środowiska;  wspieranie ekologii i ochrony zwierząt oraz ochrony dziedzictwa przyrodniczego, z udziałem osób, które 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przyczyniły się do zwycięstwa Laureata Konkursu w opisanym w Regulaminie i niniejszej umowie  w Konkursie, </w:t>
      </w:r>
    </w:p>
    <w:p w14:paraId="22390E7C" w14:textId="75F8DBDE" w:rsidR="00F26A72" w:rsidRPr="00F26A72" w:rsidRDefault="00F26A72" w:rsidP="00F26A72">
      <w:pPr>
        <w:numPr>
          <w:ilvl w:val="2"/>
          <w:numId w:val="32"/>
        </w:numPr>
        <w:tabs>
          <w:tab w:val="left" w:pos="1780"/>
        </w:tabs>
        <w:spacing w:after="0" w:line="240" w:lineRule="auto"/>
        <w:ind w:left="1780" w:right="20" w:hanging="364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przygotowania Sprawozdania z podjętych działań, o których mowa w pkt a) według wzoru Sprawozdania stanowiącego Załącznik nr </w:t>
      </w:r>
      <w:r w:rsidR="00D54260" w:rsidRPr="00F26A72">
        <w:rPr>
          <w:rFonts w:ascii="Montserrat" w:eastAsia="Montserrat" w:hAnsi="Montserrat" w:cs="Montserrat"/>
          <w:color w:val="auto"/>
          <w:szCs w:val="18"/>
          <w:lang w:eastAsia="pl-PL"/>
        </w:rPr>
        <w:t>1 Regulaminu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. </w:t>
      </w:r>
    </w:p>
    <w:p w14:paraId="01ED62CC" w14:textId="77777777" w:rsidR="00F26A72" w:rsidRPr="00F26A72" w:rsidRDefault="00F26A72" w:rsidP="00F26A72">
      <w:pPr>
        <w:numPr>
          <w:ilvl w:val="2"/>
          <w:numId w:val="32"/>
        </w:numPr>
        <w:tabs>
          <w:tab w:val="left" w:pos="1780"/>
        </w:tabs>
        <w:spacing w:after="0" w:line="240" w:lineRule="auto"/>
        <w:ind w:left="1780" w:right="20" w:hanging="364"/>
        <w:jc w:val="both"/>
        <w:rPr>
          <w:rFonts w:ascii="Montserrat" w:eastAsia="Montserrat" w:hAnsi="Montserrat" w:cs="Montserrat"/>
          <w:color w:val="FF0000"/>
          <w:szCs w:val="18"/>
          <w:lang w:eastAsia="pl-PL"/>
        </w:rPr>
      </w:pPr>
      <w:bookmarkStart w:id="2" w:name="_heading=h.gjdgxs" w:colFirst="0" w:colLast="0"/>
      <w:bookmarkEnd w:id="2"/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wyeksponowania logotypów Fundacji, jeśli w przestrzeni publicznej lub w kanałach informacyjnych Laureata Konkursu takich jak witryny www, czy strony w social media, gazetki szkolne, etc.</w:t>
      </w:r>
      <w:r w:rsidRPr="00F26A72">
        <w:rPr>
          <w:rFonts w:ascii="Montserrat" w:eastAsia="Montserrat" w:hAnsi="Montserrat" w:cs="Montserrat"/>
          <w:color w:val="FF0000"/>
          <w:szCs w:val="18"/>
          <w:lang w:eastAsia="pl-PL"/>
        </w:rPr>
        <w:t xml:space="preserve"> 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będą eksponowane informacje o Konkursie, i uzyskanej Nagrodzie lub przeznaczeniu Nagrody na określone w Regulaminie cele.</w:t>
      </w:r>
    </w:p>
    <w:p w14:paraId="0AF3E4FC" w14:textId="77777777" w:rsidR="00F26A72" w:rsidRPr="00F26A72" w:rsidRDefault="00F26A72" w:rsidP="00F26A72">
      <w:pPr>
        <w:numPr>
          <w:ilvl w:val="2"/>
          <w:numId w:val="32"/>
        </w:numPr>
        <w:tabs>
          <w:tab w:val="left" w:pos="1780"/>
        </w:tabs>
        <w:spacing w:after="0" w:line="240" w:lineRule="auto"/>
        <w:ind w:left="1780" w:hanging="364"/>
        <w:jc w:val="both"/>
        <w:rPr>
          <w:rFonts w:ascii="Montserrat" w:eastAsia="Montserrat" w:hAnsi="Montserrat" w:cs="Montserrat"/>
          <w:color w:val="auto"/>
          <w:szCs w:val="18"/>
          <w:u w:val="single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każdorazowe użycie logotypów Fundacji wymaga zatwierdzenia projektów użycia logotypów.  Projekty winny być wysłane na adres:</w:t>
      </w:r>
      <w:r w:rsidRPr="00F26A72">
        <w:rPr>
          <w:rFonts w:ascii="Montserrat" w:eastAsia="Montserrat" w:hAnsi="Montserrat" w:cs="Montserrat"/>
          <w:color w:val="auto"/>
          <w:szCs w:val="18"/>
          <w:u w:val="single"/>
          <w:lang w:eastAsia="pl-PL"/>
        </w:rPr>
        <w:t xml:space="preserve"> </w:t>
      </w:r>
      <w:hyperlink r:id="rId8">
        <w:r w:rsidRPr="00F26A72">
          <w:rPr>
            <w:rFonts w:ascii="Montserrat" w:eastAsia="Montserrat" w:hAnsi="Montserrat" w:cs="Montserrat"/>
            <w:color w:val="auto"/>
            <w:szCs w:val="18"/>
            <w:u w:val="single"/>
            <w:lang w:eastAsia="pl-PL"/>
          </w:rPr>
          <w:t>fundacja@naszaziemia.pl</w:t>
        </w:r>
      </w:hyperlink>
      <w:r w:rsidRPr="00F26A72">
        <w:rPr>
          <w:rFonts w:ascii="Montserrat" w:eastAsia="Montserrat" w:hAnsi="Montserrat" w:cs="Montserrat"/>
          <w:color w:val="auto"/>
          <w:szCs w:val="18"/>
          <w:u w:val="single"/>
          <w:lang w:eastAsia="pl-PL"/>
        </w:rPr>
        <w:t xml:space="preserve">, </w:t>
      </w:r>
    </w:p>
    <w:p w14:paraId="49A445DB" w14:textId="77777777" w:rsidR="00F26A72" w:rsidRPr="00F26A72" w:rsidRDefault="00F26A72" w:rsidP="00F26A72">
      <w:pPr>
        <w:numPr>
          <w:ilvl w:val="2"/>
          <w:numId w:val="32"/>
        </w:numPr>
        <w:tabs>
          <w:tab w:val="left" w:pos="1780"/>
        </w:tabs>
        <w:spacing w:after="0" w:line="240" w:lineRule="auto"/>
        <w:ind w:left="1780" w:right="20" w:hanging="36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logotypy Fundacji stanowią załącznik nr 2 do umowy. </w:t>
      </w:r>
    </w:p>
    <w:p w14:paraId="3E18B6C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528746A" w14:textId="77777777" w:rsidR="00F26A72" w:rsidRPr="00F26A72" w:rsidRDefault="00F26A72" w:rsidP="00F26A72">
      <w:pPr>
        <w:numPr>
          <w:ilvl w:val="0"/>
          <w:numId w:val="32"/>
        </w:numPr>
        <w:tabs>
          <w:tab w:val="left" w:pos="1060"/>
        </w:tabs>
        <w:spacing w:after="0" w:line="240" w:lineRule="auto"/>
        <w:ind w:left="1060" w:hanging="364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W związku z rozliczeniem środków finansowych pochodzących z Nagrody w Konkursie, Fundacja ma prawo żądać, aby Laureat Konkursu w terminie wyznaczonym przez Fundację przedstawił dodatkowe wyjaśnienia związane z przesłanym Sprawozdaniem. </w:t>
      </w:r>
    </w:p>
    <w:p w14:paraId="0C06DFFA" w14:textId="77777777" w:rsidR="00F26A72" w:rsidRPr="00F26A72" w:rsidRDefault="00F26A72" w:rsidP="00F26A72">
      <w:pPr>
        <w:tabs>
          <w:tab w:val="left" w:pos="1060"/>
        </w:tabs>
        <w:spacing w:after="0" w:line="240" w:lineRule="auto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ECB28A6" w14:textId="77777777" w:rsidR="00F26A72" w:rsidRPr="00F26A72" w:rsidRDefault="00F26A72" w:rsidP="00F26A72">
      <w:pPr>
        <w:tabs>
          <w:tab w:val="left" w:pos="1060"/>
        </w:tabs>
        <w:spacing w:after="0" w:line="240" w:lineRule="auto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2E3564C" w14:textId="77777777" w:rsidR="00F26A72" w:rsidRPr="00F26A72" w:rsidRDefault="00F26A72" w:rsidP="00F26A72">
      <w:pPr>
        <w:numPr>
          <w:ilvl w:val="6"/>
          <w:numId w:val="32"/>
        </w:numPr>
        <w:tabs>
          <w:tab w:val="left" w:pos="4300"/>
        </w:tabs>
        <w:spacing w:after="0" w:line="240" w:lineRule="auto"/>
        <w:ind w:left="4300" w:hanging="146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3 Przedstawiciele</w:t>
      </w:r>
    </w:p>
    <w:p w14:paraId="76729452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24B11184" w14:textId="77777777" w:rsidR="00F26A72" w:rsidRPr="00F26A72" w:rsidRDefault="00F26A72" w:rsidP="00F26A72">
      <w:pPr>
        <w:numPr>
          <w:ilvl w:val="1"/>
          <w:numId w:val="33"/>
        </w:numPr>
        <w:tabs>
          <w:tab w:val="left" w:pos="1100"/>
        </w:tabs>
        <w:spacing w:after="0" w:line="240" w:lineRule="auto"/>
        <w:ind w:left="1100" w:right="420" w:hanging="350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Do uzgadniania bieżących spraw związanych z realizacją umowy Strony wyznaczają następujące osoby:</w:t>
      </w:r>
    </w:p>
    <w:p w14:paraId="37F9B50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1A23FE9" w14:textId="772A8DC6" w:rsidR="00F26A72" w:rsidRPr="00F26A72" w:rsidRDefault="00F26A72" w:rsidP="00F26A72">
      <w:pPr>
        <w:numPr>
          <w:ilvl w:val="3"/>
          <w:numId w:val="33"/>
        </w:numPr>
        <w:tabs>
          <w:tab w:val="left" w:pos="1820"/>
        </w:tabs>
        <w:spacing w:after="0" w:line="240" w:lineRule="auto"/>
        <w:ind w:left="1820" w:right="180" w:hanging="350"/>
        <w:rPr>
          <w:rFonts w:ascii="Montserrat" w:eastAsia="Montserrat" w:hAnsi="Montserrat" w:cs="Montserrat"/>
          <w:color w:val="auto"/>
          <w:szCs w:val="18"/>
          <w:u w:val="single"/>
          <w:lang w:val="en-US"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Ze strony Fundacji Nasza Ziemia: Beata Butwicka. </w:t>
      </w:r>
      <w:r w:rsidRPr="00F26A72">
        <w:rPr>
          <w:rFonts w:ascii="Montserrat" w:eastAsia="Montserrat" w:hAnsi="Montserrat" w:cs="Montserrat"/>
          <w:color w:val="auto"/>
          <w:szCs w:val="18"/>
          <w:lang w:val="en-US" w:eastAsia="pl-PL"/>
        </w:rPr>
        <w:t>Tel.</w:t>
      </w:r>
      <w:r w:rsidR="0066705E">
        <w:rPr>
          <w:rFonts w:ascii="Montserrat" w:eastAsia="Montserrat" w:hAnsi="Montserrat" w:cs="Montserrat"/>
          <w:color w:val="auto"/>
          <w:szCs w:val="18"/>
          <w:lang w:val="en-US" w:eastAsia="pl-PL"/>
        </w:rPr>
        <w:t xml:space="preserve"> </w:t>
      </w:r>
      <w:proofErr w:type="spellStart"/>
      <w:r w:rsidRPr="00F26A72">
        <w:rPr>
          <w:rFonts w:ascii="Montserrat" w:eastAsia="Montserrat" w:hAnsi="Montserrat" w:cs="Montserrat"/>
          <w:color w:val="auto"/>
          <w:szCs w:val="18"/>
          <w:lang w:val="en-US" w:eastAsia="pl-PL"/>
        </w:rPr>
        <w:t>kom</w:t>
      </w:r>
      <w:proofErr w:type="spellEnd"/>
      <w:r w:rsidRPr="00F26A72">
        <w:rPr>
          <w:rFonts w:ascii="Montserrat" w:eastAsia="Montserrat" w:hAnsi="Montserrat" w:cs="Montserrat"/>
          <w:color w:val="auto"/>
          <w:szCs w:val="18"/>
          <w:lang w:val="en-US" w:eastAsia="pl-PL"/>
        </w:rPr>
        <w:t xml:space="preserve">. 668 678 988; email: </w:t>
      </w:r>
      <w:r w:rsidRPr="00F26A72">
        <w:rPr>
          <w:rFonts w:ascii="Montserrat" w:eastAsia="Montserrat" w:hAnsi="Montserrat" w:cs="Montserrat"/>
          <w:color w:val="auto"/>
          <w:szCs w:val="18"/>
          <w:u w:val="single"/>
          <w:lang w:val="en-US" w:eastAsia="pl-PL"/>
        </w:rPr>
        <w:t>beata@naszaziemia.pl</w:t>
      </w:r>
    </w:p>
    <w:p w14:paraId="487A7EDF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u w:val="single"/>
          <w:lang w:val="en-US" w:eastAsia="pl-PL"/>
        </w:rPr>
      </w:pPr>
    </w:p>
    <w:p w14:paraId="1E6217D1" w14:textId="23B1CDA2" w:rsidR="00F26A72" w:rsidRPr="00F26A72" w:rsidRDefault="00F26A72" w:rsidP="00F26A72">
      <w:pPr>
        <w:numPr>
          <w:ilvl w:val="3"/>
          <w:numId w:val="33"/>
        </w:numPr>
        <w:tabs>
          <w:tab w:val="left" w:pos="1820"/>
        </w:tabs>
        <w:spacing w:after="0" w:line="240" w:lineRule="auto"/>
        <w:ind w:left="1820" w:hanging="350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Ze strony Laureata Konkursu: ………………………………………………………………………………………………………….</w:t>
      </w:r>
    </w:p>
    <w:p w14:paraId="343873F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4C55F55" w14:textId="77777777" w:rsidR="00F26A72" w:rsidRDefault="00F26A72" w:rsidP="00F26A72">
      <w:pPr>
        <w:spacing w:after="0" w:line="240" w:lineRule="auto"/>
        <w:ind w:right="4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191B78E1" w14:textId="77777777" w:rsidR="00D54260" w:rsidRDefault="00D54260" w:rsidP="00F26A72">
      <w:pPr>
        <w:spacing w:after="0" w:line="240" w:lineRule="auto"/>
        <w:ind w:right="4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642B5017" w14:textId="77777777" w:rsidR="00D54260" w:rsidRDefault="00D54260" w:rsidP="00F26A72">
      <w:pPr>
        <w:spacing w:after="0" w:line="240" w:lineRule="auto"/>
        <w:ind w:right="4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301F64E0" w14:textId="77777777" w:rsidR="00D54260" w:rsidRPr="00F26A72" w:rsidRDefault="00D54260" w:rsidP="00F26A72">
      <w:pPr>
        <w:spacing w:after="0" w:line="240" w:lineRule="auto"/>
        <w:ind w:right="4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2E73E3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  <w:bookmarkStart w:id="3" w:name="bookmark=id.1fob9te" w:colFirst="0" w:colLast="0"/>
      <w:bookmarkEnd w:id="3"/>
    </w:p>
    <w:p w14:paraId="0C4A5AB0" w14:textId="77777777" w:rsidR="00F26A72" w:rsidRPr="00F26A72" w:rsidRDefault="00F26A72" w:rsidP="00D54260">
      <w:pPr>
        <w:numPr>
          <w:ilvl w:val="5"/>
          <w:numId w:val="34"/>
        </w:numPr>
        <w:tabs>
          <w:tab w:val="left" w:pos="3760"/>
        </w:tabs>
        <w:spacing w:after="0" w:line="240" w:lineRule="auto"/>
        <w:ind w:left="3760" w:hanging="145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4 Dodatkowe Postanowienia</w:t>
      </w:r>
    </w:p>
    <w:p w14:paraId="1B85C6D7" w14:textId="77777777" w:rsidR="00F26A72" w:rsidRPr="00F26A72" w:rsidRDefault="00F26A72" w:rsidP="00F26A72">
      <w:pPr>
        <w:tabs>
          <w:tab w:val="left" w:pos="3760"/>
        </w:tabs>
        <w:spacing w:after="0" w:line="240" w:lineRule="auto"/>
        <w:ind w:left="3760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7629E2B8" w14:textId="0F7E6CC7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Times New Roman" w:hAnsi="Montserrat" w:cs="Times New Roman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Placówka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oświatowa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-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Laureat Konkursu potwierdza, że wydanie Nagrody opisanej                             w niniejszej Umowie i Regulaminie Konkursu, wyczerpuje jego roszczenia w związku                        z wygraniem Konkursu 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>„Lider</w:t>
      </w:r>
      <w:r w:rsidR="002C6C99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 33.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 Akcji Sprzątanie świata</w:t>
      </w:r>
      <w:r w:rsidR="0066705E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 - Polska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”. </w:t>
      </w:r>
    </w:p>
    <w:p w14:paraId="3FEBAB06" w14:textId="2ACFD2FB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Laureat Konkursu oświadcza, że środki finansowe pochodzące z Nagrody opisanej </w:t>
      </w:r>
      <w:r w:rsidR="0066705E">
        <w:rPr>
          <w:rFonts w:ascii="Montserrat" w:eastAsia="Montserrat" w:hAnsi="Montserrat" w:cs="Montserrat"/>
          <w:color w:val="000000"/>
          <w:szCs w:val="18"/>
          <w:lang w:eastAsia="pl-PL"/>
        </w:rPr>
        <w:br/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w niniejszej umowie i Regulaminie Konkursu nie będą w jakikolwiek sposób wykorzystane na działalność polityczną, wpływanie na wyniki wyborów oraz działalność dotyczącą czynności poprzedzających lub wspierających kampanie wyborcze.</w:t>
      </w:r>
    </w:p>
    <w:p w14:paraId="4F0CDA86" w14:textId="77777777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Laureat Konkursu nie może przeznaczyć otrzymanych środków na inne działania niż te wskazane w niniejszej umowie i Regulaminie Konkursu oraz przeznaczyć otrzymanych środków na dofinansowanie działań ekologicznych w ramach innego konkursu lub w ramach środków z innego źródła, </w:t>
      </w:r>
    </w:p>
    <w:p w14:paraId="3B281C40" w14:textId="77777777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Laureat Konkursu oświadcza, iż posiada zgodę na wykorzystanie wizerunku dzieci, które będą brać udział w działaniach ekologicznych w Konkursie jak i w zakresie wydatkowania środków z uzyskanej nagrody. </w:t>
      </w:r>
    </w:p>
    <w:p w14:paraId="0CD0875D" w14:textId="77777777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Laureat Konkursu niniejszym udziela zgody na wykorzystanie Sprawozdania z wykorzystania Nagrody w Konkursie, w tym wizerunku uczniów biorących udział w zgłoszonym projekcie do celów komunikacyjnych i promocyjnych przez Fundację.</w:t>
      </w:r>
    </w:p>
    <w:p w14:paraId="36E5B288" w14:textId="70AFA73B" w:rsidR="00F26A72" w:rsidRPr="00F26A72" w:rsidRDefault="00F26A72" w:rsidP="00F26A7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Laureat Konkursu oświadcza, że środki finansowe pochodzące z Nagrody w </w:t>
      </w:r>
      <w:r w:rsidR="00D54260"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>Konkursie zostaną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 wykorzystane wyłącznie na cele wskazane w niniejszej umowie oraz Regulaminie Konkursu.</w:t>
      </w:r>
    </w:p>
    <w:p w14:paraId="24FEEAA4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627C6A3F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A04D677" w14:textId="77777777" w:rsidR="00F26A72" w:rsidRPr="00F26A72" w:rsidRDefault="00F26A72" w:rsidP="00D54260">
      <w:pPr>
        <w:numPr>
          <w:ilvl w:val="4"/>
          <w:numId w:val="34"/>
        </w:numPr>
        <w:tabs>
          <w:tab w:val="left" w:pos="3160"/>
        </w:tabs>
        <w:spacing w:after="0" w:line="240" w:lineRule="auto"/>
        <w:ind w:left="3160" w:hanging="141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5 Kontrola Wykorzystania Nagrody</w:t>
      </w:r>
    </w:p>
    <w:p w14:paraId="06A47C6F" w14:textId="77777777" w:rsidR="00F26A72" w:rsidRPr="00F26A72" w:rsidRDefault="00F26A72" w:rsidP="00F26A72">
      <w:pPr>
        <w:spacing w:after="0" w:line="240" w:lineRule="auto"/>
        <w:jc w:val="center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6F4662B2" w14:textId="77777777" w:rsidR="00F26A72" w:rsidRPr="00F26A72" w:rsidRDefault="00F26A72" w:rsidP="00F26A72">
      <w:pPr>
        <w:numPr>
          <w:ilvl w:val="2"/>
          <w:numId w:val="34"/>
        </w:numPr>
        <w:tabs>
          <w:tab w:val="left" w:pos="760"/>
        </w:tabs>
        <w:spacing w:after="0" w:line="240" w:lineRule="auto"/>
        <w:ind w:left="760" w:hanging="356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Fundacja ma prawo kontroli wykorzystania środków finansowych pochodzących z Nagrody oraz sposobu realizacji działań ekologicznych. W celu wykonania przysługującego Fundacji prawa - Laureat Konkursu umożliwi Fundacji prawo wglądu w dokumentację programową                                    i księgową podjętych działań opisanych w niniejszej umowie oraz w Regulaminie Konkursu oraz zobowiązuje się do udzielania wyczerpujących informacji.</w:t>
      </w:r>
    </w:p>
    <w:p w14:paraId="7A454597" w14:textId="00EBC8AA" w:rsidR="00F26A72" w:rsidRPr="00F26A72" w:rsidRDefault="00F26A72" w:rsidP="00F26A72">
      <w:pPr>
        <w:numPr>
          <w:ilvl w:val="2"/>
          <w:numId w:val="34"/>
        </w:numPr>
        <w:tabs>
          <w:tab w:val="left" w:pos="760"/>
        </w:tabs>
        <w:spacing w:after="0" w:line="240" w:lineRule="auto"/>
        <w:ind w:left="760" w:hanging="356"/>
        <w:jc w:val="both"/>
        <w:rPr>
          <w:rFonts w:ascii="Montserrat" w:eastAsia="Times New Roman" w:hAnsi="Montserrat" w:cs="Times New Roman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Laureat Konkursu zobowiązuje się przechowywać całość dokumentacji związanej                                        z wykorzystaniem środków finansowych pochodzących z Nagrody przez okres co najmniej 5 lat od końca roku, w którym doszło do zakończenia realizacji projektu. Dokumenty księgowe winne być opatrzone adnotacją: Finansowane z Nagrody Konkursu </w:t>
      </w:r>
      <w:r w:rsidRPr="00F26A72">
        <w:rPr>
          <w:rFonts w:ascii="Times New Roman" w:eastAsia="Times New Roman" w:hAnsi="Times New Roman" w:cs="Times New Roman"/>
          <w:color w:val="auto"/>
          <w:sz w:val="20"/>
          <w:lang w:eastAsia="pl-PL"/>
        </w:rPr>
        <w:t>„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Lider </w:t>
      </w:r>
      <w:r w:rsidR="002C6C99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33. 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>Akcji Sprzątanie świata</w:t>
      </w:r>
      <w:r w:rsidR="0066705E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 - Polska</w:t>
      </w:r>
      <w:r w:rsidRPr="00F26A72">
        <w:rPr>
          <w:rFonts w:ascii="Montserrat" w:eastAsia="Times New Roman" w:hAnsi="Montserrat" w:cs="Times New Roman"/>
          <w:color w:val="auto"/>
          <w:szCs w:val="18"/>
          <w:lang w:eastAsia="pl-PL"/>
        </w:rPr>
        <w:t xml:space="preserve">”  </w:t>
      </w:r>
    </w:p>
    <w:p w14:paraId="4E8BA6AB" w14:textId="77777777" w:rsidR="00F26A72" w:rsidRPr="00F26A72" w:rsidRDefault="00F26A72" w:rsidP="00F26A72">
      <w:pPr>
        <w:tabs>
          <w:tab w:val="left" w:pos="760"/>
        </w:tabs>
        <w:spacing w:after="0" w:line="240" w:lineRule="auto"/>
        <w:ind w:left="760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.</w:t>
      </w:r>
    </w:p>
    <w:p w14:paraId="5E85CEDA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4E5D6E24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15738F6" w14:textId="77777777" w:rsidR="00F26A72" w:rsidRPr="00F26A72" w:rsidRDefault="00F26A72" w:rsidP="00D54260">
      <w:pPr>
        <w:numPr>
          <w:ilvl w:val="6"/>
          <w:numId w:val="34"/>
        </w:numPr>
        <w:tabs>
          <w:tab w:val="left" w:pos="4260"/>
        </w:tabs>
        <w:spacing w:after="0" w:line="240" w:lineRule="auto"/>
        <w:ind w:left="4260" w:hanging="136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6 Rozliczenie Nagrody</w:t>
      </w:r>
    </w:p>
    <w:p w14:paraId="3A31260F" w14:textId="77777777" w:rsidR="00F26A72" w:rsidRPr="00F26A72" w:rsidRDefault="00F26A72" w:rsidP="00F26A72">
      <w:pPr>
        <w:spacing w:after="0" w:line="240" w:lineRule="auto"/>
        <w:ind w:left="700" w:right="20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A8DEE7C" w14:textId="053D8787" w:rsidR="00F26A72" w:rsidRPr="00F26A72" w:rsidRDefault="00F26A72" w:rsidP="00F26A72">
      <w:pPr>
        <w:numPr>
          <w:ilvl w:val="1"/>
          <w:numId w:val="34"/>
        </w:numPr>
        <w:tabs>
          <w:tab w:val="left" w:pos="700"/>
        </w:tabs>
        <w:spacing w:after="0" w:line="240" w:lineRule="auto"/>
        <w:ind w:left="700" w:hanging="36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Fundacja może żądać zwrotu środków finansowych pochodzących z Nagrody w Konkursie </w:t>
      </w:r>
      <w:r w:rsidR="0066705E">
        <w:rPr>
          <w:rFonts w:ascii="Montserrat" w:eastAsia="Montserrat" w:hAnsi="Montserrat" w:cs="Montserrat"/>
          <w:color w:val="auto"/>
          <w:szCs w:val="18"/>
          <w:lang w:eastAsia="pl-PL"/>
        </w:rPr>
        <w:br/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w całości w przypadku, gdy:</w:t>
      </w:r>
    </w:p>
    <w:p w14:paraId="0202C725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3F9E7D7B" w14:textId="77777777" w:rsidR="00F26A72" w:rsidRPr="00F26A72" w:rsidRDefault="00F26A72" w:rsidP="00F26A72">
      <w:pPr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Laureat Konkursu wykorzystał środki finansowe pochodzące z Nagrody w Konkursie na inny cel niż określony w Regulaminie Konkursu oraz w niniejszej umowie. </w:t>
      </w:r>
    </w:p>
    <w:p w14:paraId="3E40A384" w14:textId="77777777" w:rsidR="00F26A72" w:rsidRPr="00F26A72" w:rsidRDefault="00F26A72" w:rsidP="00F26A72">
      <w:pPr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rPr>
          <w:rFonts w:ascii="Montserrat" w:eastAsia="Montserrat" w:hAnsi="Montserrat" w:cs="Montserrat"/>
          <w:color w:val="000000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W przypadku naruszenia przez Laureata Konkursu </w:t>
      </w:r>
      <w:r w:rsidRPr="00F26A72">
        <w:rPr>
          <w:rFonts w:ascii="Montserrat" w:eastAsia="Montserrat" w:hAnsi="Montserrat" w:cs="Montserrat"/>
          <w:color w:val="000000"/>
          <w:szCs w:val="18"/>
          <w:lang w:eastAsia="pl-PL"/>
        </w:rPr>
        <w:t xml:space="preserve">postanowień niniejszej umowy oraz Regulaminu Konkursu.  </w:t>
      </w:r>
    </w:p>
    <w:p w14:paraId="50CDC28A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0ACFBD5" w14:textId="77777777" w:rsid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6DA16216" w14:textId="77777777" w:rsidR="00D54260" w:rsidRDefault="00D54260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2E7DEA32" w14:textId="77777777" w:rsidR="00D54260" w:rsidRDefault="00D54260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22B5508" w14:textId="77777777" w:rsidR="00D54260" w:rsidRDefault="00D54260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1CC22464" w14:textId="77777777" w:rsidR="00D54260" w:rsidRDefault="00D54260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56A452E" w14:textId="77777777" w:rsidR="00D54260" w:rsidRPr="00F26A72" w:rsidRDefault="00D54260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745C9BD" w14:textId="77777777" w:rsidR="00F26A72" w:rsidRPr="00F26A72" w:rsidRDefault="00F26A72" w:rsidP="00F26A72">
      <w:pPr>
        <w:spacing w:after="0" w:line="240" w:lineRule="auto"/>
        <w:ind w:right="4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1B590359" w14:textId="77777777" w:rsidR="00F26A72" w:rsidRPr="00F26A72" w:rsidRDefault="00F26A72" w:rsidP="00F26A72">
      <w:pPr>
        <w:numPr>
          <w:ilvl w:val="1"/>
          <w:numId w:val="35"/>
        </w:numPr>
        <w:tabs>
          <w:tab w:val="left" w:pos="3880"/>
        </w:tabs>
        <w:spacing w:after="0" w:line="240" w:lineRule="auto"/>
        <w:ind w:left="3880" w:hanging="141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  <w:bookmarkStart w:id="4" w:name="bookmark=id.3znysh7" w:colFirst="0" w:colLast="0"/>
      <w:bookmarkEnd w:id="4"/>
      <w:r w:rsidRPr="00F26A72">
        <w:rPr>
          <w:rFonts w:ascii="Montserrat" w:eastAsia="Montserrat" w:hAnsi="Montserrat" w:cs="Montserrat"/>
          <w:b/>
          <w:color w:val="auto"/>
          <w:szCs w:val="18"/>
          <w:lang w:eastAsia="pl-PL"/>
        </w:rPr>
        <w:t>7 Postanowienia końcowe</w:t>
      </w:r>
    </w:p>
    <w:p w14:paraId="40E22857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b/>
          <w:color w:val="auto"/>
          <w:szCs w:val="18"/>
          <w:lang w:eastAsia="pl-PL"/>
        </w:rPr>
      </w:pPr>
    </w:p>
    <w:p w14:paraId="3F3259E0" w14:textId="77777777" w:rsidR="00F26A72" w:rsidRPr="00F26A72" w:rsidRDefault="00F26A72" w:rsidP="00F26A72">
      <w:pPr>
        <w:numPr>
          <w:ilvl w:val="0"/>
          <w:numId w:val="35"/>
        </w:numPr>
        <w:tabs>
          <w:tab w:val="left" w:pos="1420"/>
        </w:tabs>
        <w:spacing w:after="0" w:line="240" w:lineRule="auto"/>
        <w:ind w:left="1420" w:right="20" w:hanging="36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W sprawach nieuregulowanych w niniejszej umowie mają zastosowanie przepisy Kodeksu Cywilnego.</w:t>
      </w:r>
    </w:p>
    <w:p w14:paraId="09AEB474" w14:textId="6033A246" w:rsidR="00F26A72" w:rsidRPr="00F26A72" w:rsidRDefault="00F26A72" w:rsidP="00F26A72">
      <w:pPr>
        <w:numPr>
          <w:ilvl w:val="0"/>
          <w:numId w:val="35"/>
        </w:numPr>
        <w:tabs>
          <w:tab w:val="left" w:pos="1420"/>
        </w:tabs>
        <w:spacing w:after="0" w:line="240" w:lineRule="auto"/>
        <w:ind w:left="1420" w:hanging="364"/>
        <w:jc w:val="both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Wszelkie ewentualne spory wynikłe na te zastosowania postanowień </w:t>
      </w:r>
      <w:r w:rsidR="00D54260" w:rsidRPr="00F26A72">
        <w:rPr>
          <w:rFonts w:ascii="Montserrat" w:eastAsia="Montserrat" w:hAnsi="Montserrat" w:cs="Montserrat"/>
          <w:color w:val="auto"/>
          <w:szCs w:val="18"/>
          <w:lang w:eastAsia="pl-PL"/>
        </w:rPr>
        <w:t>niniejszej umowy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 xml:space="preserve"> będą rozstrzygane przez Strony polubownie a niedające się usunąć konflikty będą rozpoznawane przez sąd powszechny właściwy dla siedziby Fundacji.</w:t>
      </w:r>
    </w:p>
    <w:p w14:paraId="0E4D83F6" w14:textId="77777777" w:rsidR="00F26A72" w:rsidRPr="00F26A72" w:rsidRDefault="00F26A72" w:rsidP="00F26A72">
      <w:pPr>
        <w:numPr>
          <w:ilvl w:val="0"/>
          <w:numId w:val="35"/>
        </w:numPr>
        <w:tabs>
          <w:tab w:val="left" w:pos="1420"/>
        </w:tabs>
        <w:spacing w:after="0" w:line="240" w:lineRule="auto"/>
        <w:ind w:left="1420" w:right="20" w:hanging="364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Umowę sporządzono w dwóch jednobrzmiących egzemplarzach po jednym dla każdej ze stron.</w:t>
      </w:r>
    </w:p>
    <w:p w14:paraId="4ECC2239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0849C4D8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111147AC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5EF7439C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4EE9A55E" w14:textId="77777777" w:rsidR="00F26A72" w:rsidRPr="00F26A72" w:rsidRDefault="00F26A72" w:rsidP="00F26A72">
      <w:pPr>
        <w:spacing w:after="0" w:line="240" w:lineRule="auto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7479DDFD" w14:textId="77777777" w:rsidR="00F26A72" w:rsidRPr="00F26A72" w:rsidRDefault="00F26A72" w:rsidP="00F26A72">
      <w:pPr>
        <w:tabs>
          <w:tab w:val="left" w:pos="7800"/>
        </w:tabs>
        <w:spacing w:after="0" w:line="240" w:lineRule="auto"/>
        <w:ind w:left="360"/>
        <w:rPr>
          <w:rFonts w:ascii="Montserrat" w:eastAsia="Montserrat" w:hAnsi="Montserrat" w:cs="Montserrat"/>
          <w:color w:val="auto"/>
          <w:szCs w:val="18"/>
          <w:lang w:eastAsia="pl-PL"/>
        </w:rPr>
      </w:pP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>Laureat Konkursu</w:t>
      </w:r>
      <w:r w:rsidRPr="00F26A72">
        <w:rPr>
          <w:rFonts w:ascii="Montserrat" w:eastAsia="Montserrat" w:hAnsi="Montserrat" w:cs="Montserrat"/>
          <w:color w:val="auto"/>
          <w:szCs w:val="18"/>
          <w:lang w:eastAsia="pl-PL"/>
        </w:rPr>
        <w:tab/>
        <w:t>Fundacja</w:t>
      </w:r>
    </w:p>
    <w:p w14:paraId="024620C2" w14:textId="77777777" w:rsidR="00F26A72" w:rsidRPr="00F26A72" w:rsidRDefault="00F26A72" w:rsidP="00F26A72">
      <w:pPr>
        <w:spacing w:after="0"/>
        <w:rPr>
          <w:rFonts w:ascii="Montserrat" w:eastAsia="Montserrat" w:hAnsi="Montserrat" w:cs="Montserrat"/>
          <w:color w:val="auto"/>
          <w:szCs w:val="18"/>
          <w:lang w:eastAsia="pl-PL"/>
        </w:rPr>
      </w:pPr>
    </w:p>
    <w:p w14:paraId="33B263C1" w14:textId="5763710A" w:rsidR="00571432" w:rsidRPr="00571432" w:rsidRDefault="00571432" w:rsidP="00571432"/>
    <w:sectPr w:rsidR="00571432" w:rsidRPr="00571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9D29" w14:textId="77777777" w:rsidR="00810AC5" w:rsidRDefault="00810AC5" w:rsidP="003749CC">
      <w:pPr>
        <w:spacing w:after="0" w:line="240" w:lineRule="auto"/>
      </w:pPr>
      <w:r>
        <w:separator/>
      </w:r>
    </w:p>
  </w:endnote>
  <w:endnote w:type="continuationSeparator" w:id="0">
    <w:p w14:paraId="4C6779A8" w14:textId="77777777" w:rsidR="00810AC5" w:rsidRDefault="00810AC5" w:rsidP="003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5AF2" w14:textId="77777777" w:rsidR="00176031" w:rsidRDefault="00176031">
    <w:pPr>
      <w:pStyle w:val="Stopka"/>
      <w:jc w:val="right"/>
    </w:pPr>
  </w:p>
  <w:p w14:paraId="72D6D84B" w14:textId="77777777" w:rsidR="00176031" w:rsidRDefault="00176031">
    <w:pPr>
      <w:pStyle w:val="Stopka"/>
      <w:jc w:val="right"/>
    </w:pPr>
  </w:p>
  <w:p w14:paraId="3734A20B" w14:textId="77777777" w:rsidR="00176031" w:rsidRDefault="00481C4C">
    <w:pPr>
      <w:pStyle w:val="Stopka"/>
      <w:jc w:val="right"/>
    </w:pPr>
    <w:r>
      <w:rPr>
        <w:noProof/>
      </w:rPr>
      <w:drawing>
        <wp:inline distT="0" distB="0" distL="0" distR="0" wp14:anchorId="50AFE0A1" wp14:editId="02F6C975">
          <wp:extent cx="5786105" cy="855677"/>
          <wp:effectExtent l="0" t="0" r="0" b="0"/>
          <wp:docPr id="20948943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94386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" t="16003" r="3508" b="14864"/>
                  <a:stretch>
                    <a:fillRect/>
                  </a:stretch>
                </pic:blipFill>
                <pic:spPr bwMode="auto">
                  <a:xfrm>
                    <a:off x="0" y="0"/>
                    <a:ext cx="6375197" cy="942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394FF1" w14:textId="77777777" w:rsidR="00176031" w:rsidRDefault="00176031" w:rsidP="00176031">
    <w:pPr>
      <w:pStyle w:val="Stopka"/>
      <w:jc w:val="right"/>
    </w:pPr>
  </w:p>
  <w:sdt>
    <w:sdtPr>
      <w:id w:val="-1149208553"/>
      <w:docPartObj>
        <w:docPartGallery w:val="Page Numbers (Bottom of Page)"/>
        <w:docPartUnique/>
      </w:docPartObj>
    </w:sdtPr>
    <w:sdtContent>
      <w:p w14:paraId="26BCC97D" w14:textId="77777777" w:rsidR="003749CC" w:rsidRDefault="00176031" w:rsidP="001760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AC59" w14:textId="77777777" w:rsidR="00810AC5" w:rsidRDefault="00810AC5" w:rsidP="003749CC">
      <w:pPr>
        <w:spacing w:after="0" w:line="240" w:lineRule="auto"/>
      </w:pPr>
      <w:r>
        <w:separator/>
      </w:r>
    </w:p>
  </w:footnote>
  <w:footnote w:type="continuationSeparator" w:id="0">
    <w:p w14:paraId="6E3C8FBA" w14:textId="77777777" w:rsidR="00810AC5" w:rsidRDefault="00810AC5" w:rsidP="0037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7803"/>
    <w:multiLevelType w:val="hybridMultilevel"/>
    <w:tmpl w:val="A2C8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A72"/>
    <w:multiLevelType w:val="multilevel"/>
    <w:tmpl w:val="8BF6D836"/>
    <w:lvl w:ilvl="0">
      <w:start w:val="2"/>
      <w:numFmt w:val="decimal"/>
      <w:lvlText w:val="%1)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BF58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1C28F5"/>
    <w:multiLevelType w:val="hybridMultilevel"/>
    <w:tmpl w:val="FF889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F1D11"/>
    <w:multiLevelType w:val="hybridMultilevel"/>
    <w:tmpl w:val="B7E0B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628"/>
    <w:multiLevelType w:val="hybridMultilevel"/>
    <w:tmpl w:val="B204F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5439"/>
    <w:multiLevelType w:val="hybridMultilevel"/>
    <w:tmpl w:val="C9EE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E7AE3"/>
    <w:multiLevelType w:val="multilevel"/>
    <w:tmpl w:val="6BF6192A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  <w:rPr>
        <w:color w:val="000000"/>
      </w:rPr>
    </w:lvl>
    <w:lvl w:ilvl="3">
      <w:start w:val="1"/>
      <w:numFmt w:val="lowerLetter"/>
      <w:lvlText w:val="%4"/>
      <w:lvlJc w:val="left"/>
      <w:pPr>
        <w:ind w:left="0" w:firstLine="0"/>
      </w:pPr>
    </w:lvl>
    <w:lvl w:ilvl="4">
      <w:start w:val="1"/>
      <w:numFmt w:val="lowerRoman"/>
      <w:lvlText w:val="%5."/>
      <w:lvlJc w:val="left"/>
      <w:pPr>
        <w:ind w:left="0" w:firstLine="0"/>
      </w:pPr>
    </w:lvl>
    <w:lvl w:ilvl="5">
      <w:start w:val="1"/>
      <w:numFmt w:val="bullet"/>
      <w:lvlText w:val="§"/>
      <w:lvlJc w:val="left"/>
      <w:pPr>
        <w:ind w:left="0" w:firstLine="0"/>
      </w:pPr>
    </w:lvl>
    <w:lvl w:ilvl="6">
      <w:start w:val="1"/>
      <w:numFmt w:val="bullet"/>
      <w:lvlText w:val="§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06A4427"/>
    <w:multiLevelType w:val="hybridMultilevel"/>
    <w:tmpl w:val="7DBAE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15E1A"/>
    <w:multiLevelType w:val="hybridMultilevel"/>
    <w:tmpl w:val="B484C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B505C"/>
    <w:multiLevelType w:val="multilevel"/>
    <w:tmpl w:val="1A6E6B6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C8D5203"/>
    <w:multiLevelType w:val="hybridMultilevel"/>
    <w:tmpl w:val="F164544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D06A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3B1F59"/>
    <w:multiLevelType w:val="hybridMultilevel"/>
    <w:tmpl w:val="7B9A2F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63AC4"/>
    <w:multiLevelType w:val="multilevel"/>
    <w:tmpl w:val="5E00B1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D4B50"/>
    <w:multiLevelType w:val="hybridMultilevel"/>
    <w:tmpl w:val="1EEA6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847CA"/>
    <w:multiLevelType w:val="hybridMultilevel"/>
    <w:tmpl w:val="B6A20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12552"/>
    <w:multiLevelType w:val="hybridMultilevel"/>
    <w:tmpl w:val="571408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641DDF"/>
    <w:multiLevelType w:val="hybridMultilevel"/>
    <w:tmpl w:val="6B10E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F0B1B"/>
    <w:multiLevelType w:val="hybridMultilevel"/>
    <w:tmpl w:val="7184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1F3B"/>
    <w:multiLevelType w:val="hybridMultilevel"/>
    <w:tmpl w:val="8C4E0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F59CD"/>
    <w:multiLevelType w:val="hybridMultilevel"/>
    <w:tmpl w:val="C8785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E36A9"/>
    <w:multiLevelType w:val="multilevel"/>
    <w:tmpl w:val="46267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20985"/>
    <w:multiLevelType w:val="hybridMultilevel"/>
    <w:tmpl w:val="AB185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03E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37009F"/>
    <w:multiLevelType w:val="multilevel"/>
    <w:tmpl w:val="422AD6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BAD3924"/>
    <w:multiLevelType w:val="multilevel"/>
    <w:tmpl w:val="A1CA2B66"/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27" w15:restartNumberingAfterBreak="0">
    <w:nsid w:val="608B7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B42E90"/>
    <w:multiLevelType w:val="multilevel"/>
    <w:tmpl w:val="1F06927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Letter"/>
      <w:lvlText w:val="%3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Roman"/>
      <w:lvlText w:val="%5"/>
      <w:lvlJc w:val="left"/>
      <w:pPr>
        <w:ind w:left="0" w:firstLine="0"/>
      </w:pPr>
    </w:lvl>
    <w:lvl w:ilvl="5">
      <w:start w:val="1"/>
      <w:numFmt w:val="bullet"/>
      <w:lvlText w:val="§"/>
      <w:lvlJc w:val="left"/>
      <w:pPr>
        <w:ind w:left="0" w:firstLine="0"/>
      </w:pPr>
    </w:lvl>
    <w:lvl w:ilvl="6">
      <w:start w:val="1"/>
      <w:numFmt w:val="bullet"/>
      <w:lvlText w:val="§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DE24D44"/>
    <w:multiLevelType w:val="hybridMultilevel"/>
    <w:tmpl w:val="BFB4D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524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8D4761"/>
    <w:multiLevelType w:val="multilevel"/>
    <w:tmpl w:val="4678F9AC"/>
    <w:lvl w:ilvl="0">
      <w:numFmt w:val="decimal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0" w:firstLine="0"/>
      </w:pPr>
    </w:lvl>
    <w:lvl w:ilvl="2"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bullet"/>
      <w:lvlText w:val="§"/>
      <w:lvlJc w:val="left"/>
      <w:pPr>
        <w:ind w:left="0" w:firstLine="0"/>
      </w:pPr>
    </w:lvl>
    <w:lvl w:ilvl="5">
      <w:start w:val="1"/>
      <w:numFmt w:val="bullet"/>
      <w:lvlText w:val="§"/>
      <w:lvlJc w:val="left"/>
      <w:pPr>
        <w:ind w:left="0" w:firstLine="0"/>
      </w:pPr>
    </w:lvl>
    <w:lvl w:ilvl="6">
      <w:start w:val="1"/>
      <w:numFmt w:val="bullet"/>
      <w:lvlText w:val="§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3EE51D1"/>
    <w:multiLevelType w:val="multilevel"/>
    <w:tmpl w:val="410CF3A4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75800696"/>
    <w:multiLevelType w:val="multilevel"/>
    <w:tmpl w:val="C1EAAE58"/>
    <w:lvl w:ilvl="0">
      <w:start w:val="1"/>
      <w:numFmt w:val="bullet"/>
      <w:lvlText w:val="\endash "/>
      <w:lvlJc w:val="left"/>
      <w:pPr>
        <w:ind w:left="0" w:firstLine="0"/>
      </w:pPr>
    </w:lvl>
    <w:lvl w:ilvl="1"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§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7651D56"/>
    <w:multiLevelType w:val="multilevel"/>
    <w:tmpl w:val="204A2D7C"/>
    <w:lvl w:ilvl="0">
      <w:start w:val="1"/>
      <w:numFmt w:val="decimal"/>
      <w:lvlText w:val="%1)"/>
      <w:lvlJc w:val="left"/>
      <w:pPr>
        <w:ind w:left="359" w:hanging="359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35" w15:restartNumberingAfterBreak="0">
    <w:nsid w:val="78C56D4B"/>
    <w:multiLevelType w:val="hybridMultilevel"/>
    <w:tmpl w:val="3BA0D334"/>
    <w:lvl w:ilvl="0" w:tplc="488EE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02B52"/>
    <w:multiLevelType w:val="hybridMultilevel"/>
    <w:tmpl w:val="33A84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9743">
    <w:abstractNumId w:val="21"/>
  </w:num>
  <w:num w:numId="2" w16cid:durableId="533621626">
    <w:abstractNumId w:val="24"/>
  </w:num>
  <w:num w:numId="3" w16cid:durableId="857307770">
    <w:abstractNumId w:val="2"/>
  </w:num>
  <w:num w:numId="4" w16cid:durableId="194317968">
    <w:abstractNumId w:val="23"/>
  </w:num>
  <w:num w:numId="5" w16cid:durableId="999890128">
    <w:abstractNumId w:val="4"/>
  </w:num>
  <w:num w:numId="6" w16cid:durableId="902832656">
    <w:abstractNumId w:val="3"/>
  </w:num>
  <w:num w:numId="7" w16cid:durableId="1511679307">
    <w:abstractNumId w:val="20"/>
  </w:num>
  <w:num w:numId="8" w16cid:durableId="206138991">
    <w:abstractNumId w:val="36"/>
  </w:num>
  <w:num w:numId="9" w16cid:durableId="1544632466">
    <w:abstractNumId w:val="30"/>
  </w:num>
  <w:num w:numId="10" w16cid:durableId="821578955">
    <w:abstractNumId w:val="6"/>
  </w:num>
  <w:num w:numId="11" w16cid:durableId="209415263">
    <w:abstractNumId w:val="12"/>
  </w:num>
  <w:num w:numId="12" w16cid:durableId="1666861055">
    <w:abstractNumId w:val="5"/>
  </w:num>
  <w:num w:numId="13" w16cid:durableId="1440563456">
    <w:abstractNumId w:val="27"/>
  </w:num>
  <w:num w:numId="14" w16cid:durableId="2007781582">
    <w:abstractNumId w:val="16"/>
  </w:num>
  <w:num w:numId="15" w16cid:durableId="981302668">
    <w:abstractNumId w:val="34"/>
  </w:num>
  <w:num w:numId="16" w16cid:durableId="550576787">
    <w:abstractNumId w:val="22"/>
  </w:num>
  <w:num w:numId="17" w16cid:durableId="1972663194">
    <w:abstractNumId w:val="17"/>
  </w:num>
  <w:num w:numId="18" w16cid:durableId="521015277">
    <w:abstractNumId w:val="35"/>
  </w:num>
  <w:num w:numId="19" w16cid:durableId="2064938303">
    <w:abstractNumId w:val="19"/>
  </w:num>
  <w:num w:numId="20" w16cid:durableId="1564028511">
    <w:abstractNumId w:val="9"/>
  </w:num>
  <w:num w:numId="21" w16cid:durableId="496456655">
    <w:abstractNumId w:val="0"/>
  </w:num>
  <w:num w:numId="22" w16cid:durableId="81952548">
    <w:abstractNumId w:val="29"/>
  </w:num>
  <w:num w:numId="23" w16cid:durableId="859009676">
    <w:abstractNumId w:val="18"/>
  </w:num>
  <w:num w:numId="24" w16cid:durableId="2098018375">
    <w:abstractNumId w:val="11"/>
  </w:num>
  <w:num w:numId="25" w16cid:durableId="210771382">
    <w:abstractNumId w:val="32"/>
  </w:num>
  <w:num w:numId="26" w16cid:durableId="54399087">
    <w:abstractNumId w:val="25"/>
  </w:num>
  <w:num w:numId="27" w16cid:durableId="1066413756">
    <w:abstractNumId w:val="8"/>
  </w:num>
  <w:num w:numId="28" w16cid:durableId="1443694586">
    <w:abstractNumId w:val="15"/>
  </w:num>
  <w:num w:numId="29" w16cid:durableId="2015183915">
    <w:abstractNumId w:val="1"/>
  </w:num>
  <w:num w:numId="30" w16cid:durableId="1230655592">
    <w:abstractNumId w:val="26"/>
  </w:num>
  <w:num w:numId="31" w16cid:durableId="1392850060">
    <w:abstractNumId w:val="33"/>
  </w:num>
  <w:num w:numId="32" w16cid:durableId="1393582284">
    <w:abstractNumId w:val="7"/>
  </w:num>
  <w:num w:numId="33" w16cid:durableId="1756703978">
    <w:abstractNumId w:val="28"/>
  </w:num>
  <w:num w:numId="34" w16cid:durableId="753474423">
    <w:abstractNumId w:val="31"/>
  </w:num>
  <w:num w:numId="35" w16cid:durableId="485130189">
    <w:abstractNumId w:val="10"/>
  </w:num>
  <w:num w:numId="36" w16cid:durableId="542060151">
    <w:abstractNumId w:val="14"/>
  </w:num>
  <w:num w:numId="37" w16cid:durableId="3588249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91"/>
    <w:rsid w:val="0007699C"/>
    <w:rsid w:val="00097120"/>
    <w:rsid w:val="000B4AEB"/>
    <w:rsid w:val="000D0927"/>
    <w:rsid w:val="000D5719"/>
    <w:rsid w:val="00113295"/>
    <w:rsid w:val="00162023"/>
    <w:rsid w:val="00176031"/>
    <w:rsid w:val="001A7378"/>
    <w:rsid w:val="001D142B"/>
    <w:rsid w:val="00206155"/>
    <w:rsid w:val="00263AED"/>
    <w:rsid w:val="00263B31"/>
    <w:rsid w:val="002C6C99"/>
    <w:rsid w:val="003120F3"/>
    <w:rsid w:val="003271A9"/>
    <w:rsid w:val="00364DBD"/>
    <w:rsid w:val="003749CC"/>
    <w:rsid w:val="00383C68"/>
    <w:rsid w:val="003A1584"/>
    <w:rsid w:val="003A382A"/>
    <w:rsid w:val="003A38DD"/>
    <w:rsid w:val="003A5BA6"/>
    <w:rsid w:val="003D15AC"/>
    <w:rsid w:val="003E08E6"/>
    <w:rsid w:val="003E4C9B"/>
    <w:rsid w:val="00400DFF"/>
    <w:rsid w:val="00405C48"/>
    <w:rsid w:val="004448CC"/>
    <w:rsid w:val="00481C4C"/>
    <w:rsid w:val="004962EC"/>
    <w:rsid w:val="004A3D60"/>
    <w:rsid w:val="00531288"/>
    <w:rsid w:val="00564C67"/>
    <w:rsid w:val="00571432"/>
    <w:rsid w:val="005739B3"/>
    <w:rsid w:val="005C2322"/>
    <w:rsid w:val="005D2212"/>
    <w:rsid w:val="00605036"/>
    <w:rsid w:val="0066705E"/>
    <w:rsid w:val="006A4533"/>
    <w:rsid w:val="006B4337"/>
    <w:rsid w:val="006B74A1"/>
    <w:rsid w:val="006C7868"/>
    <w:rsid w:val="0072745C"/>
    <w:rsid w:val="007374CB"/>
    <w:rsid w:val="00740B39"/>
    <w:rsid w:val="007B1D13"/>
    <w:rsid w:val="007B47DD"/>
    <w:rsid w:val="007D5384"/>
    <w:rsid w:val="00805491"/>
    <w:rsid w:val="00810AC5"/>
    <w:rsid w:val="00837F16"/>
    <w:rsid w:val="0087388F"/>
    <w:rsid w:val="00882B84"/>
    <w:rsid w:val="00901BC6"/>
    <w:rsid w:val="00914A72"/>
    <w:rsid w:val="009212F3"/>
    <w:rsid w:val="00934334"/>
    <w:rsid w:val="009C0051"/>
    <w:rsid w:val="009D0C43"/>
    <w:rsid w:val="009E3372"/>
    <w:rsid w:val="009F691E"/>
    <w:rsid w:val="00A0491A"/>
    <w:rsid w:val="00AB2490"/>
    <w:rsid w:val="00B03F2C"/>
    <w:rsid w:val="00B23E58"/>
    <w:rsid w:val="00B849AA"/>
    <w:rsid w:val="00C90867"/>
    <w:rsid w:val="00C9360E"/>
    <w:rsid w:val="00CF302D"/>
    <w:rsid w:val="00D54260"/>
    <w:rsid w:val="00D60843"/>
    <w:rsid w:val="00D74F80"/>
    <w:rsid w:val="00D81753"/>
    <w:rsid w:val="00D8440F"/>
    <w:rsid w:val="00DC14A8"/>
    <w:rsid w:val="00DE3121"/>
    <w:rsid w:val="00E11D6D"/>
    <w:rsid w:val="00E126FB"/>
    <w:rsid w:val="00E12814"/>
    <w:rsid w:val="00E24BA8"/>
    <w:rsid w:val="00E25427"/>
    <w:rsid w:val="00E449AC"/>
    <w:rsid w:val="00E6408A"/>
    <w:rsid w:val="00E641D6"/>
    <w:rsid w:val="00EA4D47"/>
    <w:rsid w:val="00EB550D"/>
    <w:rsid w:val="00F022EB"/>
    <w:rsid w:val="00F26A72"/>
    <w:rsid w:val="00F360F5"/>
    <w:rsid w:val="00F62FC9"/>
    <w:rsid w:val="00F854C9"/>
    <w:rsid w:val="00FE5FA6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F68E0"/>
  <w15:chartTrackingRefBased/>
  <w15:docId w15:val="{9E0FDF6E-5798-4558-A4E7-6318E05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C68"/>
    <w:pPr>
      <w:spacing w:line="360" w:lineRule="auto"/>
    </w:pPr>
    <w:rPr>
      <w:color w:val="404040" w:themeColor="text1" w:themeTint="BF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C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C68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4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9CC"/>
  </w:style>
  <w:style w:type="paragraph" w:styleId="Stopka">
    <w:name w:val="footer"/>
    <w:basedOn w:val="Normalny"/>
    <w:link w:val="Stopka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9CC"/>
  </w:style>
  <w:style w:type="paragraph" w:styleId="Tytu">
    <w:name w:val="Title"/>
    <w:basedOn w:val="Normalny"/>
    <w:next w:val="Normalny"/>
    <w:link w:val="TytuZnak"/>
    <w:uiPriority w:val="10"/>
    <w:qFormat/>
    <w:rsid w:val="00383C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TytuZnak">
    <w:name w:val="Tytuł Znak"/>
    <w:basedOn w:val="Domylnaczcionkaakapitu"/>
    <w:link w:val="Tytu"/>
    <w:uiPriority w:val="10"/>
    <w:rsid w:val="00383C68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263B31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C68"/>
    <w:rPr>
      <w:rFonts w:asciiTheme="majorHAnsi" w:eastAsiaTheme="majorEastAsia" w:hAnsiTheme="majorHAnsi" w:cstheme="majorBidi"/>
      <w:color w:val="404040" w:themeColor="text1" w:themeTint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83C68"/>
    <w:rPr>
      <w:rFonts w:eastAsiaTheme="majorEastAsia" w:cstheme="majorBidi"/>
      <w:color w:val="404040" w:themeColor="text1" w:themeTint="BF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83C68"/>
    <w:pPr>
      <w:spacing w:before="200"/>
    </w:pPr>
    <w:rPr>
      <w:iCs/>
      <w:sz w:val="12"/>
    </w:rPr>
  </w:style>
  <w:style w:type="character" w:customStyle="1" w:styleId="CytatZnak">
    <w:name w:val="Cytat Znak"/>
    <w:basedOn w:val="Domylnaczcionkaakapitu"/>
    <w:link w:val="Cytat"/>
    <w:uiPriority w:val="29"/>
    <w:rsid w:val="00383C68"/>
    <w:rPr>
      <w:iCs/>
      <w:color w:val="404040" w:themeColor="text1" w:themeTint="BF"/>
      <w:sz w:val="12"/>
    </w:rPr>
  </w:style>
  <w:style w:type="paragraph" w:styleId="Bezodstpw">
    <w:name w:val="No Spacing"/>
    <w:uiPriority w:val="1"/>
    <w:qFormat/>
    <w:rsid w:val="00113295"/>
    <w:pPr>
      <w:spacing w:after="0" w:line="240" w:lineRule="auto"/>
    </w:pPr>
    <w:rPr>
      <w:color w:val="404040" w:themeColor="text1" w:themeTint="BF"/>
      <w:sz w:val="18"/>
    </w:rPr>
  </w:style>
  <w:style w:type="character" w:styleId="Hipercze">
    <w:name w:val="Hyperlink"/>
    <w:basedOn w:val="Domylnaczcionkaakapitu"/>
    <w:uiPriority w:val="99"/>
    <w:unhideWhenUsed/>
    <w:rsid w:val="003E08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8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C48"/>
    <w:rPr>
      <w:color w:val="404040" w:themeColor="text1" w:themeTint="B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2EC"/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a\Downloads\papier-firmowy-stanislawows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NZ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48CB-1946-4B4D-B8C1-8EA10CE4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papier-firmowy-stanislawowska (1)</Template>
  <TotalTime>11</TotalTime>
  <Pages>4</Pages>
  <Words>1281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Ola Zolotajkin</cp:lastModifiedBy>
  <cp:revision>5</cp:revision>
  <cp:lastPrinted>2026-06-15T11:53:00Z</cp:lastPrinted>
  <dcterms:created xsi:type="dcterms:W3CDTF">2026-09-03T09:29:00Z</dcterms:created>
  <dcterms:modified xsi:type="dcterms:W3CDTF">2026-09-04T10:44:00Z</dcterms:modified>
</cp:coreProperties>
</file>